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43E" w:rsidRDefault="00FC443E" w:rsidP="00FC443E">
      <w:pPr>
        <w:pStyle w:val="Style4"/>
        <w:widowControl/>
        <w:tabs>
          <w:tab w:val="left" w:pos="1202"/>
        </w:tabs>
        <w:suppressAutoHyphens/>
        <w:spacing w:line="240" w:lineRule="auto"/>
        <w:ind w:left="5670" w:right="141" w:firstLine="0"/>
        <w:jc w:val="center"/>
        <w:rPr>
          <w:rStyle w:val="FontStyle14"/>
        </w:rPr>
      </w:pPr>
      <w:r>
        <w:rPr>
          <w:rStyle w:val="FontStyle14"/>
        </w:rPr>
        <w:t>Областной список кандидатов заверен постановлением Избирательной комиссией</w:t>
      </w:r>
    </w:p>
    <w:p w:rsidR="00FC443E" w:rsidRDefault="00FC443E" w:rsidP="00FC443E">
      <w:pPr>
        <w:pStyle w:val="Style4"/>
        <w:widowControl/>
        <w:tabs>
          <w:tab w:val="left" w:pos="1202"/>
        </w:tabs>
        <w:suppressAutoHyphens/>
        <w:spacing w:line="240" w:lineRule="auto"/>
        <w:ind w:left="5670" w:right="141" w:firstLine="0"/>
        <w:jc w:val="center"/>
        <w:rPr>
          <w:rStyle w:val="FontStyle14"/>
        </w:rPr>
      </w:pPr>
      <w:r>
        <w:rPr>
          <w:rStyle w:val="FontStyle14"/>
        </w:rPr>
        <w:t>Ростовской области</w:t>
      </w:r>
    </w:p>
    <w:p w:rsidR="003D581D" w:rsidRDefault="00ED45CF" w:rsidP="00ED45CF">
      <w:pPr>
        <w:suppressAutoHyphens/>
        <w:ind w:left="5670" w:right="141"/>
        <w:jc w:val="center"/>
        <w:rPr>
          <w:sz w:val="24"/>
          <w:szCs w:val="24"/>
        </w:rPr>
      </w:pPr>
      <w:r>
        <w:rPr>
          <w:sz w:val="24"/>
          <w:szCs w:val="24"/>
        </w:rPr>
        <w:t>от 21.07.2023 г. № 36-1</w:t>
      </w:r>
    </w:p>
    <w:p w:rsidR="00ED45CF" w:rsidRPr="00ED45CF" w:rsidRDefault="00ED45CF" w:rsidP="00ED45CF">
      <w:pPr>
        <w:suppressAutoHyphens/>
        <w:ind w:left="5670" w:right="141"/>
        <w:jc w:val="center"/>
        <w:rPr>
          <w:b/>
        </w:rPr>
      </w:pPr>
      <w:bookmarkStart w:id="0" w:name="_GoBack"/>
      <w:bookmarkEnd w:id="0"/>
    </w:p>
    <w:p w:rsidR="00AA0DFD" w:rsidRPr="00BF7840" w:rsidRDefault="00EF0ABE" w:rsidP="00975510">
      <w:pPr>
        <w:keepNext/>
        <w:jc w:val="center"/>
        <w:outlineLvl w:val="7"/>
        <w:rPr>
          <w:b/>
          <w:bCs/>
        </w:rPr>
      </w:pPr>
      <w:r w:rsidRPr="00BF7840">
        <w:rPr>
          <w:b/>
          <w:bCs/>
        </w:rPr>
        <w:t xml:space="preserve">ОБЛАСТНОЙ </w:t>
      </w:r>
      <w:r w:rsidR="00AA0DFD" w:rsidRPr="00BF7840">
        <w:rPr>
          <w:b/>
          <w:bCs/>
        </w:rPr>
        <w:t>СПИСОК</w:t>
      </w:r>
      <w:r w:rsidR="00AA0DFD" w:rsidRPr="00BF7840">
        <w:rPr>
          <w:b/>
          <w:bCs/>
        </w:rPr>
        <w:br/>
        <w:t xml:space="preserve">кандидатов в депутаты Законодательного Собрания </w:t>
      </w:r>
    </w:p>
    <w:p w:rsidR="00AA0DFD" w:rsidRPr="00BF7840" w:rsidRDefault="00AA0DFD" w:rsidP="00975510">
      <w:pPr>
        <w:keepNext/>
        <w:jc w:val="center"/>
        <w:outlineLvl w:val="7"/>
        <w:rPr>
          <w:b/>
          <w:bCs/>
        </w:rPr>
      </w:pPr>
      <w:r w:rsidRPr="00BF7840">
        <w:rPr>
          <w:b/>
          <w:bCs/>
        </w:rPr>
        <w:t>Р</w:t>
      </w:r>
      <w:r w:rsidR="00904358" w:rsidRPr="00BF7840">
        <w:rPr>
          <w:b/>
          <w:bCs/>
        </w:rPr>
        <w:t>остовской области седьмого</w:t>
      </w:r>
      <w:r w:rsidRPr="00BF7840">
        <w:rPr>
          <w:b/>
          <w:bCs/>
        </w:rPr>
        <w:t xml:space="preserve"> созыва, </w:t>
      </w:r>
      <w:proofErr w:type="gramStart"/>
      <w:r w:rsidRPr="00BF7840">
        <w:rPr>
          <w:b/>
          <w:bCs/>
        </w:rPr>
        <w:t>выдвинуты</w:t>
      </w:r>
      <w:r w:rsidR="00EF0ABE" w:rsidRPr="00BF7840">
        <w:rPr>
          <w:b/>
          <w:bCs/>
        </w:rPr>
        <w:t>й</w:t>
      </w:r>
      <w:proofErr w:type="gramEnd"/>
    </w:p>
    <w:p w:rsidR="00975510" w:rsidRPr="00CE2294" w:rsidRDefault="00975510" w:rsidP="00975510">
      <w:pPr>
        <w:ind w:left="495" w:right="499"/>
        <w:jc w:val="center"/>
        <w:rPr>
          <w:b/>
        </w:rPr>
      </w:pPr>
      <w:r>
        <w:rPr>
          <w:b/>
        </w:rPr>
        <w:t>Региональным</w:t>
      </w:r>
      <w:r>
        <w:rPr>
          <w:b/>
          <w:spacing w:val="-11"/>
        </w:rPr>
        <w:t xml:space="preserve"> </w:t>
      </w:r>
      <w:r w:rsidRPr="00CE2294">
        <w:rPr>
          <w:b/>
        </w:rPr>
        <w:t>отделением</w:t>
      </w:r>
      <w:r w:rsidRPr="00CE2294">
        <w:rPr>
          <w:b/>
          <w:spacing w:val="-11"/>
        </w:rPr>
        <w:t xml:space="preserve"> </w:t>
      </w:r>
      <w:r w:rsidRPr="00CE2294">
        <w:rPr>
          <w:b/>
        </w:rPr>
        <w:t>Социалистической</w:t>
      </w:r>
      <w:r w:rsidRPr="00CE2294">
        <w:rPr>
          <w:b/>
          <w:spacing w:val="-11"/>
        </w:rPr>
        <w:t xml:space="preserve"> </w:t>
      </w:r>
      <w:r w:rsidRPr="00CE2294">
        <w:rPr>
          <w:b/>
        </w:rPr>
        <w:t>политической</w:t>
      </w:r>
      <w:r w:rsidRPr="00CE2294">
        <w:rPr>
          <w:b/>
          <w:spacing w:val="-10"/>
        </w:rPr>
        <w:t xml:space="preserve"> </w:t>
      </w:r>
      <w:r w:rsidRPr="00CE2294">
        <w:rPr>
          <w:b/>
        </w:rPr>
        <w:t>партии</w:t>
      </w:r>
      <w:r w:rsidRPr="00CE2294">
        <w:rPr>
          <w:b/>
          <w:spacing w:val="-67"/>
        </w:rPr>
        <w:t xml:space="preserve"> </w:t>
      </w:r>
      <w:r w:rsidRPr="00CE2294">
        <w:rPr>
          <w:b/>
        </w:rPr>
        <w:t xml:space="preserve"> «СПРАВЕДЛИВАЯ</w:t>
      </w:r>
      <w:r w:rsidRPr="00CE2294">
        <w:rPr>
          <w:b/>
          <w:spacing w:val="-8"/>
        </w:rPr>
        <w:t xml:space="preserve"> </w:t>
      </w:r>
      <w:r w:rsidRPr="00CE2294">
        <w:rPr>
          <w:b/>
        </w:rPr>
        <w:t>РОССИЯ</w:t>
      </w:r>
      <w:r w:rsidRPr="00CE2294">
        <w:rPr>
          <w:b/>
          <w:spacing w:val="-9"/>
        </w:rPr>
        <w:t xml:space="preserve"> </w:t>
      </w:r>
      <w:r w:rsidRPr="00CE2294">
        <w:rPr>
          <w:b/>
        </w:rPr>
        <w:t>–</w:t>
      </w:r>
      <w:r w:rsidRPr="00CE2294">
        <w:rPr>
          <w:b/>
          <w:spacing w:val="-8"/>
        </w:rPr>
        <w:t xml:space="preserve"> </w:t>
      </w:r>
      <w:r w:rsidRPr="00CE2294">
        <w:rPr>
          <w:b/>
        </w:rPr>
        <w:t>ПАТРИОТЫ</w:t>
      </w:r>
      <w:r w:rsidRPr="00CE2294">
        <w:rPr>
          <w:b/>
          <w:spacing w:val="-8"/>
        </w:rPr>
        <w:t xml:space="preserve"> </w:t>
      </w:r>
      <w:r w:rsidRPr="00CE2294">
        <w:rPr>
          <w:b/>
        </w:rPr>
        <w:t>–</w:t>
      </w:r>
      <w:r w:rsidRPr="00CE2294">
        <w:rPr>
          <w:b/>
          <w:spacing w:val="-8"/>
        </w:rPr>
        <w:t xml:space="preserve"> </w:t>
      </w:r>
      <w:r w:rsidRPr="00CE2294">
        <w:rPr>
          <w:b/>
        </w:rPr>
        <w:t>ЗА</w:t>
      </w:r>
      <w:r w:rsidRPr="00CE2294">
        <w:rPr>
          <w:b/>
          <w:spacing w:val="-9"/>
        </w:rPr>
        <w:t xml:space="preserve"> </w:t>
      </w:r>
      <w:r w:rsidRPr="00CE2294">
        <w:rPr>
          <w:b/>
        </w:rPr>
        <w:t>ПРАВДУ»</w:t>
      </w:r>
      <w:r w:rsidRPr="00CE2294">
        <w:rPr>
          <w:b/>
          <w:spacing w:val="-8"/>
        </w:rPr>
        <w:t xml:space="preserve"> </w:t>
      </w:r>
      <w:r w:rsidRPr="00CE2294">
        <w:rPr>
          <w:b/>
        </w:rPr>
        <w:t>в Ростовской</w:t>
      </w:r>
      <w:r w:rsidRPr="00CE2294">
        <w:rPr>
          <w:b/>
          <w:spacing w:val="-14"/>
        </w:rPr>
        <w:t xml:space="preserve"> </w:t>
      </w:r>
      <w:r w:rsidRPr="00CE2294">
        <w:rPr>
          <w:b/>
        </w:rPr>
        <w:t>области</w:t>
      </w:r>
    </w:p>
    <w:p w:rsidR="003057ED" w:rsidRPr="00BF7840" w:rsidRDefault="003057ED" w:rsidP="00824A45">
      <w:pPr>
        <w:autoSpaceDE w:val="0"/>
        <w:autoSpaceDN w:val="0"/>
        <w:jc w:val="center"/>
        <w:rPr>
          <w:bCs/>
        </w:rPr>
      </w:pPr>
    </w:p>
    <w:p w:rsidR="003E26DB" w:rsidRPr="00BF7840" w:rsidRDefault="003E26DB" w:rsidP="0060076D">
      <w:pPr>
        <w:autoSpaceDE w:val="0"/>
        <w:autoSpaceDN w:val="0"/>
        <w:jc w:val="center"/>
        <w:rPr>
          <w:b/>
          <w:bCs/>
        </w:rPr>
      </w:pPr>
      <w:r w:rsidRPr="00BF7840">
        <w:rPr>
          <w:b/>
          <w:bCs/>
        </w:rPr>
        <w:t>ОБЩЕОБЛАСТНАЯ ЧАСТЬ</w:t>
      </w:r>
    </w:p>
    <w:p w:rsidR="0060076D" w:rsidRPr="00BF7840" w:rsidRDefault="0060076D" w:rsidP="0060076D">
      <w:pPr>
        <w:autoSpaceDE w:val="0"/>
        <w:autoSpaceDN w:val="0"/>
        <w:jc w:val="center"/>
        <w:rPr>
          <w:b/>
          <w:bCs/>
        </w:rPr>
      </w:pPr>
    </w:p>
    <w:p w:rsidR="00975510" w:rsidRPr="00C75A94" w:rsidRDefault="00975510" w:rsidP="0034308C">
      <w:pPr>
        <w:pStyle w:val="ab"/>
        <w:numPr>
          <w:ilvl w:val="0"/>
          <w:numId w:val="6"/>
        </w:numPr>
        <w:autoSpaceDE w:val="0"/>
        <w:autoSpaceDN w:val="0"/>
        <w:ind w:left="0" w:firstLine="709"/>
        <w:jc w:val="both"/>
        <w:rPr>
          <w:szCs w:val="24"/>
        </w:rPr>
      </w:pPr>
      <w:proofErr w:type="spellStart"/>
      <w:proofErr w:type="gramStart"/>
      <w:r w:rsidRPr="00975510">
        <w:rPr>
          <w:szCs w:val="24"/>
        </w:rPr>
        <w:t>Косинов</w:t>
      </w:r>
      <w:proofErr w:type="spellEnd"/>
      <w:r w:rsidRPr="00975510">
        <w:rPr>
          <w:szCs w:val="24"/>
        </w:rPr>
        <w:t xml:space="preserve"> Сергей Александрович, </w:t>
      </w:r>
      <w:bookmarkStart w:id="1" w:name="_Hlk139349349"/>
      <w:r w:rsidRPr="00975510">
        <w:rPr>
          <w:szCs w:val="24"/>
        </w:rPr>
        <w:t xml:space="preserve">дата рождения – 29.10.1960 года, </w:t>
      </w:r>
      <w:r w:rsidR="00C47FB5">
        <w:rPr>
          <w:szCs w:val="24"/>
        </w:rPr>
        <w:t>место</w:t>
      </w:r>
      <w:r w:rsidRPr="00975510">
        <w:rPr>
          <w:szCs w:val="24"/>
        </w:rPr>
        <w:t xml:space="preserve"> жительства – Ростовская область, </w:t>
      </w:r>
      <w:proofErr w:type="spellStart"/>
      <w:r w:rsidRPr="00975510">
        <w:rPr>
          <w:szCs w:val="24"/>
        </w:rPr>
        <w:t>Родионово-Несветайский</w:t>
      </w:r>
      <w:proofErr w:type="spellEnd"/>
      <w:r w:rsidRPr="00975510">
        <w:rPr>
          <w:szCs w:val="24"/>
        </w:rPr>
        <w:t xml:space="preserve"> район, слобода Родионово-Несветайская, профессиональное образование –</w:t>
      </w:r>
      <w:r w:rsidRPr="00975510">
        <w:rPr>
          <w:szCs w:val="20"/>
        </w:rPr>
        <w:t xml:space="preserve">  завод  - втуз Ростовского-на-Дону  института сельхозмашиностроения,  1984 год, </w:t>
      </w:r>
      <w:r w:rsidRPr="00975510">
        <w:rPr>
          <w:szCs w:val="24"/>
        </w:rPr>
        <w:t xml:space="preserve">основное место работы или службы, занимаемая должность / род занятий – Законодательное Собрание Ростовской области, депутат, руководитель фракции "СПРАВЕДЛИВАЯ РОССИЯ", член Социалистической политической партии </w:t>
      </w:r>
      <w:r w:rsidRPr="00975510">
        <w:rPr>
          <w:b/>
          <w:bCs/>
          <w:szCs w:val="24"/>
        </w:rPr>
        <w:t>«СПРАВЕДЛИВАЯ РОССИЯ – ПАТРИОТЫ – ЗА ПРАВДУ»</w:t>
      </w:r>
      <w:r w:rsidRPr="00975510">
        <w:rPr>
          <w:szCs w:val="24"/>
        </w:rPr>
        <w:t xml:space="preserve">, Секретарь Бюро Совета регионального отделения   Социалистической политической партии </w:t>
      </w:r>
      <w:r w:rsidRPr="00975510">
        <w:rPr>
          <w:b/>
          <w:bCs/>
          <w:szCs w:val="24"/>
        </w:rPr>
        <w:t>«</w:t>
      </w:r>
      <w:r w:rsidRPr="00C75A94">
        <w:rPr>
          <w:b/>
          <w:bCs/>
          <w:szCs w:val="24"/>
        </w:rPr>
        <w:t>СПРАВЕДЛИВАЯ</w:t>
      </w:r>
      <w:proofErr w:type="gramEnd"/>
      <w:r w:rsidRPr="00C75A94">
        <w:rPr>
          <w:b/>
          <w:bCs/>
          <w:szCs w:val="24"/>
        </w:rPr>
        <w:t xml:space="preserve"> РОССИЯ – ПАТРИОТЫ – ЗА ПРАВДУ» </w:t>
      </w:r>
      <w:r w:rsidRPr="00C75A94">
        <w:rPr>
          <w:szCs w:val="24"/>
        </w:rPr>
        <w:t>в Ростовской области, имелась судимость – часть 2 статьи 211 "Нарушение правил безопасности движения и эксплуатации транспортных средств лицами, управляющими транспортными средствами" Уголовного кодекса РСФСР</w:t>
      </w:r>
      <w:bookmarkEnd w:id="1"/>
      <w:r w:rsidR="00B8703C" w:rsidRPr="00C75A94">
        <w:rPr>
          <w:szCs w:val="24"/>
        </w:rPr>
        <w:t>.</w:t>
      </w:r>
    </w:p>
    <w:p w:rsidR="00975510" w:rsidRDefault="009076A7" w:rsidP="0034308C">
      <w:pPr>
        <w:autoSpaceDE w:val="0"/>
        <w:autoSpaceDN w:val="0"/>
        <w:ind w:firstLine="709"/>
        <w:jc w:val="both"/>
        <w:rPr>
          <w:szCs w:val="24"/>
        </w:rPr>
      </w:pPr>
      <w:r w:rsidRPr="00BF7840">
        <w:rPr>
          <w:szCs w:val="24"/>
        </w:rPr>
        <w:t>2.</w:t>
      </w:r>
      <w:r w:rsidRPr="00BF7840">
        <w:rPr>
          <w:szCs w:val="24"/>
        </w:rPr>
        <w:tab/>
      </w:r>
      <w:proofErr w:type="gramStart"/>
      <w:r w:rsidR="00975510">
        <w:rPr>
          <w:szCs w:val="24"/>
        </w:rPr>
        <w:t xml:space="preserve">Вальтер Борис Александрович, </w:t>
      </w:r>
      <w:r w:rsidR="00975510" w:rsidRPr="00975510">
        <w:rPr>
          <w:szCs w:val="24"/>
        </w:rPr>
        <w:t xml:space="preserve">дата рождения – 16.06.1978 года,  </w:t>
      </w:r>
      <w:r w:rsidR="00C47FB5">
        <w:rPr>
          <w:szCs w:val="24"/>
        </w:rPr>
        <w:t>место</w:t>
      </w:r>
      <w:r w:rsidR="00975510" w:rsidRPr="00975510">
        <w:rPr>
          <w:szCs w:val="24"/>
        </w:rPr>
        <w:t xml:space="preserve"> жительства – Ростовская область, Азовский район, п. </w:t>
      </w:r>
      <w:proofErr w:type="spellStart"/>
      <w:r w:rsidR="00975510" w:rsidRPr="00975510">
        <w:rPr>
          <w:szCs w:val="24"/>
        </w:rPr>
        <w:t>Койсуг</w:t>
      </w:r>
      <w:proofErr w:type="spellEnd"/>
      <w:r w:rsidR="00975510" w:rsidRPr="00975510">
        <w:rPr>
          <w:szCs w:val="24"/>
        </w:rPr>
        <w:t>, профессиональное образование –</w:t>
      </w:r>
      <w:r w:rsidR="00975510" w:rsidRPr="00975510">
        <w:rPr>
          <w:sz w:val="22"/>
          <w:szCs w:val="20"/>
        </w:rPr>
        <w:t xml:space="preserve"> </w:t>
      </w:r>
      <w:r w:rsidR="00975510" w:rsidRPr="00975510">
        <w:rPr>
          <w:szCs w:val="20"/>
        </w:rPr>
        <w:t xml:space="preserve"> Государственное образовательное учреждение Высшего профессионального образования «Северо-Кавказская академия государственной службы» (СКАГС), 2004 год, </w:t>
      </w:r>
      <w:r w:rsidR="00975510" w:rsidRPr="00975510">
        <w:rPr>
          <w:szCs w:val="24"/>
        </w:rPr>
        <w:t xml:space="preserve">основное место работы или службы, занимаемая должность / род занятий – Общество с ограниченной ответственностью «ИНПК», руководитель специальных проектов </w:t>
      </w:r>
      <w:r w:rsidR="00FC3EC0">
        <w:rPr>
          <w:szCs w:val="24"/>
        </w:rPr>
        <w:t xml:space="preserve">в подразделении администрация, </w:t>
      </w:r>
      <w:r w:rsidR="00975510" w:rsidRPr="00975510">
        <w:rPr>
          <w:szCs w:val="24"/>
        </w:rPr>
        <w:t>депутат Законодательного Собрания Ростовской области шестого созыва на непостоянной основе</w:t>
      </w:r>
      <w:proofErr w:type="gramEnd"/>
      <w:r w:rsidR="00975510" w:rsidRPr="00975510">
        <w:rPr>
          <w:szCs w:val="24"/>
        </w:rPr>
        <w:t xml:space="preserve">, член Социалистической политической партии </w:t>
      </w:r>
      <w:r w:rsidR="00975510" w:rsidRPr="00975510">
        <w:rPr>
          <w:b/>
          <w:bCs/>
          <w:szCs w:val="24"/>
        </w:rPr>
        <w:t>«СПРАВЕДЛИВАЯ РОССИЯ – ПАТРИОТЫ – ЗА ПРАВДУ»</w:t>
      </w:r>
      <w:r w:rsidR="00975510" w:rsidRPr="00975510">
        <w:rPr>
          <w:szCs w:val="24"/>
        </w:rPr>
        <w:t xml:space="preserve">, член Бюро Совета регионального отделения   Социалистической политической партии </w:t>
      </w:r>
      <w:r w:rsidR="00975510" w:rsidRPr="00975510">
        <w:rPr>
          <w:b/>
          <w:bCs/>
          <w:szCs w:val="24"/>
        </w:rPr>
        <w:t xml:space="preserve">«СПРАВЕДЛИВАЯ РОССИЯ – ПАТРИОТЫ – ЗА ПРАВДУ» </w:t>
      </w:r>
      <w:r w:rsidR="00975510" w:rsidRPr="00975510">
        <w:rPr>
          <w:szCs w:val="24"/>
        </w:rPr>
        <w:t>в Ростовской области.</w:t>
      </w:r>
    </w:p>
    <w:p w:rsidR="005361DD" w:rsidRPr="005361DD" w:rsidRDefault="00975510" w:rsidP="0034308C">
      <w:pPr>
        <w:autoSpaceDE w:val="0"/>
        <w:autoSpaceDN w:val="0"/>
        <w:ind w:firstLine="709"/>
        <w:jc w:val="both"/>
        <w:rPr>
          <w:szCs w:val="24"/>
        </w:rPr>
      </w:pPr>
      <w:r>
        <w:rPr>
          <w:szCs w:val="24"/>
        </w:rPr>
        <w:t xml:space="preserve">3. </w:t>
      </w:r>
      <w:proofErr w:type="gramStart"/>
      <w:r>
        <w:rPr>
          <w:szCs w:val="24"/>
        </w:rPr>
        <w:t xml:space="preserve">Лященко Алексей Васильевич, </w:t>
      </w:r>
      <w:r w:rsidR="005361DD" w:rsidRPr="005361DD">
        <w:rPr>
          <w:szCs w:val="24"/>
        </w:rPr>
        <w:t xml:space="preserve">дата рождения – 27.02.1973 года, </w:t>
      </w:r>
      <w:r w:rsidR="00C47FB5">
        <w:rPr>
          <w:szCs w:val="24"/>
        </w:rPr>
        <w:t>место</w:t>
      </w:r>
      <w:r w:rsidR="005361DD" w:rsidRPr="005361DD">
        <w:rPr>
          <w:szCs w:val="24"/>
        </w:rPr>
        <w:t xml:space="preserve"> жительства – Ростовская область, город Ростов-на-Дону, профессиональное образование –</w:t>
      </w:r>
      <w:r w:rsidR="005361DD" w:rsidRPr="005361DD">
        <w:rPr>
          <w:sz w:val="22"/>
          <w:szCs w:val="20"/>
        </w:rPr>
        <w:t xml:space="preserve"> </w:t>
      </w:r>
      <w:r w:rsidR="005361DD" w:rsidRPr="005361DD">
        <w:rPr>
          <w:szCs w:val="20"/>
        </w:rPr>
        <w:t xml:space="preserve"> Ростовский государс</w:t>
      </w:r>
      <w:r w:rsidR="00FC3EC0">
        <w:rPr>
          <w:szCs w:val="20"/>
        </w:rPr>
        <w:t xml:space="preserve">твенный университет, </w:t>
      </w:r>
      <w:r w:rsidR="00FC3EC0">
        <w:rPr>
          <w:szCs w:val="20"/>
        </w:rPr>
        <w:lastRenderedPageBreak/>
        <w:t xml:space="preserve">1995 год, </w:t>
      </w:r>
      <w:r w:rsidR="005361DD" w:rsidRPr="005361DD">
        <w:rPr>
          <w:szCs w:val="24"/>
        </w:rPr>
        <w:t xml:space="preserve">основное место работы или службы, занимаемая должность / род занятий – Ростовская-на-Дону городская Дума, председатель постоянной комиссии Ростовской-на-Дону городской Думы, член Социалистической политической партии </w:t>
      </w:r>
      <w:r w:rsidR="005361DD" w:rsidRPr="005361DD">
        <w:rPr>
          <w:b/>
          <w:bCs/>
          <w:szCs w:val="24"/>
        </w:rPr>
        <w:t>«СПРАВЕДЛИВАЯ РОССИЯ – ПАТРИОТЫ – ЗА ПРАВДУ»</w:t>
      </w:r>
      <w:r w:rsidR="005361DD" w:rsidRPr="005361DD">
        <w:rPr>
          <w:szCs w:val="24"/>
        </w:rPr>
        <w:t xml:space="preserve">, член Бюро Совета регионального отделения   Социалистической политической партии </w:t>
      </w:r>
      <w:r w:rsidR="005361DD" w:rsidRPr="005361DD">
        <w:rPr>
          <w:b/>
          <w:bCs/>
          <w:szCs w:val="24"/>
        </w:rPr>
        <w:t>«СПРАВЕДЛИВАЯ РОССИЯ – ПАТРИОТЫ – ЗА ПРАВДУ</w:t>
      </w:r>
      <w:proofErr w:type="gramEnd"/>
      <w:r w:rsidR="005361DD" w:rsidRPr="005361DD">
        <w:rPr>
          <w:b/>
          <w:bCs/>
          <w:szCs w:val="24"/>
        </w:rPr>
        <w:t xml:space="preserve">» </w:t>
      </w:r>
      <w:r w:rsidR="005361DD" w:rsidRPr="005361DD">
        <w:rPr>
          <w:szCs w:val="24"/>
        </w:rPr>
        <w:t>в Ростовской области.</w:t>
      </w:r>
    </w:p>
    <w:p w:rsidR="009076A7" w:rsidRPr="00BF7840" w:rsidRDefault="009076A7" w:rsidP="00C75A94">
      <w:pPr>
        <w:tabs>
          <w:tab w:val="right" w:pos="794"/>
          <w:tab w:val="left" w:pos="907"/>
          <w:tab w:val="right" w:pos="9356"/>
        </w:tabs>
        <w:suppressAutoHyphens/>
        <w:autoSpaceDE w:val="0"/>
        <w:autoSpaceDN w:val="0"/>
        <w:rPr>
          <w:szCs w:val="24"/>
        </w:rPr>
      </w:pPr>
    </w:p>
    <w:p w:rsidR="008201EB" w:rsidRPr="00BF7840" w:rsidRDefault="008201EB" w:rsidP="0034308C">
      <w:pPr>
        <w:autoSpaceDE w:val="0"/>
        <w:autoSpaceDN w:val="0"/>
        <w:ind w:firstLine="709"/>
        <w:jc w:val="center"/>
        <w:rPr>
          <w:b/>
          <w:bCs/>
        </w:rPr>
      </w:pPr>
      <w:r w:rsidRPr="00BF7840">
        <w:rPr>
          <w:b/>
          <w:bCs/>
        </w:rPr>
        <w:t>ТЕРРИТОРИАЛЬНАЯ ЧАСТЬ</w:t>
      </w:r>
    </w:p>
    <w:p w:rsidR="00B8703C" w:rsidRPr="00B8703C" w:rsidRDefault="00B8703C" w:rsidP="0034308C">
      <w:pPr>
        <w:autoSpaceDE w:val="0"/>
        <w:autoSpaceDN w:val="0"/>
        <w:jc w:val="both"/>
        <w:rPr>
          <w:szCs w:val="24"/>
        </w:rPr>
      </w:pPr>
    </w:p>
    <w:p w:rsidR="00B8703C" w:rsidRDefault="00B8703C" w:rsidP="0034308C">
      <w:pPr>
        <w:autoSpaceDE w:val="0"/>
        <w:autoSpaceDN w:val="0"/>
        <w:ind w:firstLine="709"/>
        <w:jc w:val="center"/>
        <w:rPr>
          <w:b/>
          <w:bCs/>
        </w:rPr>
      </w:pPr>
      <w:r>
        <w:rPr>
          <w:b/>
          <w:bCs/>
        </w:rPr>
        <w:t>Шолоховская</w:t>
      </w:r>
      <w:r w:rsidRPr="008F68B6">
        <w:rPr>
          <w:b/>
          <w:bCs/>
        </w:rPr>
        <w:t xml:space="preserve"> </w:t>
      </w:r>
      <w:r>
        <w:rPr>
          <w:b/>
          <w:bCs/>
        </w:rPr>
        <w:t>региональная группа № 1</w:t>
      </w:r>
    </w:p>
    <w:p w:rsidR="00B8703C" w:rsidRPr="00B8703C" w:rsidRDefault="0034308C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1. </w:t>
      </w:r>
      <w:proofErr w:type="spellStart"/>
      <w:proofErr w:type="gramStart"/>
      <w:r w:rsidR="00B8703C" w:rsidRPr="00BC131F">
        <w:t>Квициния</w:t>
      </w:r>
      <w:proofErr w:type="spellEnd"/>
      <w:r w:rsidR="00B8703C" w:rsidRPr="00BC131F">
        <w:t xml:space="preserve"> Борис </w:t>
      </w:r>
      <w:proofErr w:type="spellStart"/>
      <w:r w:rsidR="00B8703C" w:rsidRPr="00BC131F">
        <w:t>Гвадиевич</w:t>
      </w:r>
      <w:proofErr w:type="spellEnd"/>
      <w:r w:rsidR="00B8703C">
        <w:t xml:space="preserve">, </w:t>
      </w:r>
      <w:r w:rsidR="00B8703C" w:rsidRPr="00B8703C">
        <w:rPr>
          <w:szCs w:val="24"/>
        </w:rPr>
        <w:t xml:space="preserve">дата рождения – 14.09.1960 года, </w:t>
      </w:r>
      <w:r w:rsidR="00C47FB5">
        <w:rPr>
          <w:szCs w:val="24"/>
        </w:rPr>
        <w:t>место</w:t>
      </w:r>
      <w:r w:rsidR="00B8703C" w:rsidRPr="00B8703C">
        <w:rPr>
          <w:szCs w:val="24"/>
        </w:rPr>
        <w:t xml:space="preserve"> жительства – Ростовская область, </w:t>
      </w:r>
      <w:proofErr w:type="spellStart"/>
      <w:r w:rsidR="00B8703C" w:rsidRPr="00B8703C">
        <w:rPr>
          <w:szCs w:val="24"/>
        </w:rPr>
        <w:t>Чертковский</w:t>
      </w:r>
      <w:proofErr w:type="spellEnd"/>
      <w:r w:rsidR="00B8703C" w:rsidRPr="00B8703C">
        <w:rPr>
          <w:szCs w:val="24"/>
        </w:rPr>
        <w:t xml:space="preserve"> район, с. Алексеево-Лозовское, основное место работы или службы, занимаемая должность / род занятий – индивидуальный предприниматель </w:t>
      </w:r>
      <w:proofErr w:type="spellStart"/>
      <w:r w:rsidR="00B8703C" w:rsidRPr="00B8703C">
        <w:rPr>
          <w:szCs w:val="24"/>
        </w:rPr>
        <w:t>Квициния</w:t>
      </w:r>
      <w:proofErr w:type="spellEnd"/>
      <w:r w:rsidR="00B8703C" w:rsidRPr="00B8703C">
        <w:rPr>
          <w:szCs w:val="24"/>
        </w:rPr>
        <w:t xml:space="preserve"> Борис </w:t>
      </w:r>
      <w:proofErr w:type="spellStart"/>
      <w:r w:rsidR="00B8703C" w:rsidRPr="00B8703C">
        <w:rPr>
          <w:szCs w:val="24"/>
        </w:rPr>
        <w:t>Гвадиевич</w:t>
      </w:r>
      <w:proofErr w:type="spellEnd"/>
      <w:r w:rsidR="00B8703C" w:rsidRPr="00B8703C">
        <w:rPr>
          <w:szCs w:val="24"/>
        </w:rPr>
        <w:t xml:space="preserve">, член Социалистической политической партии </w:t>
      </w:r>
      <w:r w:rsidR="00B8703C" w:rsidRPr="00B8703C">
        <w:rPr>
          <w:b/>
          <w:bCs/>
          <w:szCs w:val="24"/>
        </w:rPr>
        <w:t>«СПРАВЕДЛИВАЯ РОССИЯ – ПАТРИОТЫ – ЗА ПРАВДУ»</w:t>
      </w:r>
      <w:r w:rsidR="00B8703C" w:rsidRPr="00B8703C">
        <w:rPr>
          <w:szCs w:val="24"/>
        </w:rPr>
        <w:t xml:space="preserve">, Председатель Совета местного отделения Социалистической политической партии </w:t>
      </w:r>
      <w:r w:rsidR="00B8703C" w:rsidRPr="00B8703C">
        <w:rPr>
          <w:b/>
          <w:bCs/>
          <w:szCs w:val="24"/>
        </w:rPr>
        <w:t xml:space="preserve">«СПРАВЕДЛИВАЯ РОССИЯ – ПАТРИОТЫ – ЗА ПРАВДУ» </w:t>
      </w:r>
      <w:r w:rsidR="00B8703C" w:rsidRPr="00B8703C">
        <w:rPr>
          <w:szCs w:val="24"/>
        </w:rPr>
        <w:t xml:space="preserve">в </w:t>
      </w:r>
      <w:proofErr w:type="spellStart"/>
      <w:r w:rsidR="00B8703C" w:rsidRPr="00B8703C">
        <w:rPr>
          <w:szCs w:val="24"/>
        </w:rPr>
        <w:t>Чертковском</w:t>
      </w:r>
      <w:proofErr w:type="spellEnd"/>
      <w:r w:rsidR="00B8703C" w:rsidRPr="00B8703C">
        <w:rPr>
          <w:szCs w:val="24"/>
        </w:rPr>
        <w:t xml:space="preserve"> районе Ростовской области.</w:t>
      </w:r>
      <w:proofErr w:type="gramEnd"/>
    </w:p>
    <w:p w:rsidR="00026588" w:rsidRPr="00026588" w:rsidRDefault="0034308C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2. </w:t>
      </w:r>
      <w:proofErr w:type="gramStart"/>
      <w:r w:rsidR="00B8703C" w:rsidRPr="00B74EB5">
        <w:t>Корень Павел Петрович</w:t>
      </w:r>
      <w:r w:rsidR="00912B5C">
        <w:t>,</w:t>
      </w:r>
      <w:r w:rsidR="00FC3EC0">
        <w:rPr>
          <w:szCs w:val="24"/>
        </w:rPr>
        <w:t xml:space="preserve"> </w:t>
      </w:r>
      <w:r w:rsidR="00026588" w:rsidRPr="00026588">
        <w:rPr>
          <w:szCs w:val="24"/>
        </w:rPr>
        <w:t>дата рождения – 30.06.1954 года, мест</w:t>
      </w:r>
      <w:r w:rsidR="00C47FB5">
        <w:rPr>
          <w:szCs w:val="24"/>
        </w:rPr>
        <w:t>о</w:t>
      </w:r>
      <w:r w:rsidR="00026588" w:rsidRPr="00026588">
        <w:rPr>
          <w:szCs w:val="24"/>
        </w:rPr>
        <w:t xml:space="preserve"> жительства – Ростовская область, Миллеровский район, город Миллерово, профессиональное образование – </w:t>
      </w:r>
      <w:proofErr w:type="spellStart"/>
      <w:r w:rsidR="00026588" w:rsidRPr="00026588">
        <w:rPr>
          <w:szCs w:val="24"/>
        </w:rPr>
        <w:t>Ворошиловградский</w:t>
      </w:r>
      <w:proofErr w:type="spellEnd"/>
      <w:r w:rsidR="00026588" w:rsidRPr="00026588">
        <w:rPr>
          <w:szCs w:val="24"/>
        </w:rPr>
        <w:t xml:space="preserve"> машиностроительный институт, 1984 год, место работы или службы, занимаемая должность / род занятий пенсионер, член Социалистической политической партии </w:t>
      </w:r>
      <w:r w:rsidR="00026588" w:rsidRPr="00026588">
        <w:rPr>
          <w:b/>
          <w:bCs/>
          <w:szCs w:val="24"/>
        </w:rPr>
        <w:t>«СПРАВЕДЛИВАЯ РОССИЯ – ПАТРИОТЫ – ЗА ПРАВДУ»</w:t>
      </w:r>
      <w:r w:rsidR="00026588" w:rsidRPr="00026588">
        <w:rPr>
          <w:szCs w:val="24"/>
        </w:rPr>
        <w:t>.</w:t>
      </w:r>
      <w:proofErr w:type="gramEnd"/>
    </w:p>
    <w:p w:rsidR="00026588" w:rsidRPr="00026588" w:rsidRDefault="0034308C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3. </w:t>
      </w:r>
      <w:proofErr w:type="spellStart"/>
      <w:proofErr w:type="gramStart"/>
      <w:r w:rsidR="00B8703C" w:rsidRPr="00BC131F">
        <w:t>Любомищенко</w:t>
      </w:r>
      <w:proofErr w:type="spellEnd"/>
      <w:r w:rsidR="00B8703C" w:rsidRPr="00BC131F">
        <w:t xml:space="preserve"> Александр Евгеньевич</w:t>
      </w:r>
      <w:r w:rsidR="00912B5C">
        <w:t>,</w:t>
      </w:r>
      <w:r w:rsidR="00026588" w:rsidRPr="00026588">
        <w:rPr>
          <w:szCs w:val="24"/>
        </w:rPr>
        <w:t xml:space="preserve">  дата рождения – 19.03.1985 года, </w:t>
      </w:r>
      <w:r w:rsidR="00C47FB5">
        <w:rPr>
          <w:szCs w:val="24"/>
        </w:rPr>
        <w:t>место</w:t>
      </w:r>
      <w:r w:rsidR="00026588" w:rsidRPr="00026588">
        <w:rPr>
          <w:szCs w:val="24"/>
        </w:rPr>
        <w:t xml:space="preserve"> жительства – Ростовская область, Миллеровский район, город Миллерово, профессиональное образование – Федеральное государственное образовательное учреждение высшего профессионального образования «Северо-Кавказская академия государственной службы», 2007 год, основное место работы или службы, занимаемая должность / род занятий – индивидуальный предприниматель, депутат Собрания депутатов Миллеровского городского поселения 5 созыва, член Социалистической политической партии </w:t>
      </w:r>
      <w:r w:rsidR="00026588" w:rsidRPr="00026588">
        <w:rPr>
          <w:b/>
          <w:bCs/>
          <w:szCs w:val="24"/>
        </w:rPr>
        <w:t>«СПРАВЕДЛИВАЯ РОССИЯ – ПАТРИОТЫ – ЗА ПРАВДУ»</w:t>
      </w:r>
      <w:r w:rsidR="00026588" w:rsidRPr="00026588">
        <w:rPr>
          <w:szCs w:val="24"/>
        </w:rPr>
        <w:t>.</w:t>
      </w:r>
      <w:proofErr w:type="gramEnd"/>
    </w:p>
    <w:p w:rsidR="0034308C" w:rsidRPr="008A3FC8" w:rsidRDefault="0034308C" w:rsidP="0034308C">
      <w:pPr>
        <w:pStyle w:val="ab"/>
        <w:autoSpaceDE w:val="0"/>
        <w:autoSpaceDN w:val="0"/>
        <w:ind w:left="0" w:firstLine="709"/>
        <w:rPr>
          <w:szCs w:val="24"/>
        </w:rPr>
      </w:pPr>
    </w:p>
    <w:p w:rsidR="00B8703C" w:rsidRDefault="00B8703C" w:rsidP="0034308C">
      <w:pPr>
        <w:autoSpaceDE w:val="0"/>
        <w:autoSpaceDN w:val="0"/>
        <w:ind w:firstLine="709"/>
        <w:jc w:val="center"/>
        <w:rPr>
          <w:b/>
          <w:bCs/>
        </w:rPr>
      </w:pPr>
      <w:proofErr w:type="spellStart"/>
      <w:r>
        <w:rPr>
          <w:b/>
          <w:bCs/>
        </w:rPr>
        <w:t>Белокалитвинская</w:t>
      </w:r>
      <w:proofErr w:type="spellEnd"/>
      <w:r>
        <w:rPr>
          <w:b/>
          <w:bCs/>
        </w:rPr>
        <w:t xml:space="preserve"> региональная группа № 2</w:t>
      </w:r>
    </w:p>
    <w:p w:rsidR="00C75A94" w:rsidRDefault="00C75A94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026588" w:rsidRPr="00026588" w:rsidRDefault="0034308C" w:rsidP="0034308C">
      <w:pPr>
        <w:autoSpaceDE w:val="0"/>
        <w:autoSpaceDN w:val="0"/>
        <w:ind w:firstLine="709"/>
        <w:jc w:val="both"/>
        <w:rPr>
          <w:b/>
          <w:bCs/>
          <w:szCs w:val="24"/>
        </w:rPr>
      </w:pPr>
      <w:r>
        <w:t xml:space="preserve">1. </w:t>
      </w:r>
      <w:r w:rsidR="00B8703C" w:rsidRPr="00280C72">
        <w:t>Асташкин Сергей Александрович</w:t>
      </w:r>
      <w:proofErr w:type="gramStart"/>
      <w:r w:rsidR="00026588" w:rsidRPr="00026588">
        <w:rPr>
          <w:szCs w:val="24"/>
        </w:rPr>
        <w:t xml:space="preserve"> </w:t>
      </w:r>
      <w:r w:rsidR="00912B5C">
        <w:rPr>
          <w:szCs w:val="24"/>
        </w:rPr>
        <w:t>,</w:t>
      </w:r>
      <w:proofErr w:type="gramEnd"/>
      <w:r w:rsidR="00FC443E">
        <w:rPr>
          <w:szCs w:val="24"/>
        </w:rPr>
        <w:t xml:space="preserve"> </w:t>
      </w:r>
      <w:r w:rsidR="00026588" w:rsidRPr="00026588">
        <w:rPr>
          <w:szCs w:val="24"/>
        </w:rPr>
        <w:t xml:space="preserve">дата рождения – 03.09.1978 года, </w:t>
      </w:r>
      <w:r w:rsidR="00C47FB5">
        <w:rPr>
          <w:szCs w:val="24"/>
        </w:rPr>
        <w:t>место</w:t>
      </w:r>
      <w:r w:rsidR="00026588" w:rsidRPr="00026588">
        <w:rPr>
          <w:szCs w:val="24"/>
        </w:rPr>
        <w:t xml:space="preserve"> жительства – Краснодарский край, город Сочи, профессиональное образование – Государственное образовательное учреждение высшего профессионального образования «Южно-Российский государственный технический университет (</w:t>
      </w:r>
      <w:proofErr w:type="spellStart"/>
      <w:r w:rsidR="00026588" w:rsidRPr="00026588">
        <w:rPr>
          <w:szCs w:val="24"/>
        </w:rPr>
        <w:t>Новочеркасский</w:t>
      </w:r>
      <w:proofErr w:type="spellEnd"/>
      <w:r w:rsidR="00026588" w:rsidRPr="00026588">
        <w:rPr>
          <w:szCs w:val="24"/>
        </w:rPr>
        <w:t xml:space="preserve"> политехнический институт)», 2007 год, основное место работы или службы, занимаемая должность / род </w:t>
      </w:r>
      <w:r w:rsidR="00026588" w:rsidRPr="00026588">
        <w:rPr>
          <w:szCs w:val="24"/>
        </w:rPr>
        <w:lastRenderedPageBreak/>
        <w:t xml:space="preserve">занятий – индивидуальный предприниматель Асташкин Сергей Александрович, депутат </w:t>
      </w:r>
      <w:proofErr w:type="spellStart"/>
      <w:r w:rsidR="00026588" w:rsidRPr="00026588">
        <w:rPr>
          <w:szCs w:val="24"/>
        </w:rPr>
        <w:t>Волгодонской</w:t>
      </w:r>
      <w:proofErr w:type="spellEnd"/>
      <w:r w:rsidR="00026588" w:rsidRPr="00026588">
        <w:rPr>
          <w:szCs w:val="24"/>
        </w:rPr>
        <w:t xml:space="preserve"> городской Думы седьмого созыва на непостоянной основе,</w:t>
      </w:r>
      <w:r w:rsidR="00026588" w:rsidRPr="00026588">
        <w:rPr>
          <w:rFonts w:ascii="Calibri" w:hAnsi="Calibri"/>
          <w:sz w:val="22"/>
          <w:szCs w:val="22"/>
          <w:lang w:eastAsia="en-US"/>
        </w:rPr>
        <w:t xml:space="preserve"> </w:t>
      </w:r>
      <w:r w:rsidR="00026588" w:rsidRPr="00026588">
        <w:rPr>
          <w:szCs w:val="24"/>
        </w:rPr>
        <w:t xml:space="preserve">член Социалистической политической партии </w:t>
      </w:r>
      <w:r w:rsidR="00026588" w:rsidRPr="00026588">
        <w:rPr>
          <w:b/>
          <w:bCs/>
          <w:szCs w:val="24"/>
        </w:rPr>
        <w:t xml:space="preserve">«СПРАВЕДЛИВАЯ РОССИЯ – ПАТРИОТЫ – </w:t>
      </w:r>
      <w:proofErr w:type="gramStart"/>
      <w:r w:rsidR="00026588" w:rsidRPr="00026588">
        <w:rPr>
          <w:b/>
          <w:bCs/>
          <w:szCs w:val="24"/>
        </w:rPr>
        <w:t xml:space="preserve">ЗА ПРАВДУ», </w:t>
      </w:r>
      <w:r w:rsidR="00026588" w:rsidRPr="00026588">
        <w:rPr>
          <w:szCs w:val="24"/>
        </w:rPr>
        <w:t xml:space="preserve">член </w:t>
      </w:r>
      <w:bookmarkStart w:id="2" w:name="_Hlk139882189"/>
      <w:r w:rsidR="00026588" w:rsidRPr="00026588">
        <w:rPr>
          <w:szCs w:val="24"/>
        </w:rPr>
        <w:t xml:space="preserve">Совета регионального отделения Социалистической политической партии </w:t>
      </w:r>
      <w:r w:rsidR="00026588" w:rsidRPr="00026588">
        <w:rPr>
          <w:b/>
          <w:bCs/>
          <w:szCs w:val="24"/>
        </w:rPr>
        <w:t xml:space="preserve">«СПРАВЕДЛИВАЯ РОССИЯ – ПАТРИОТЫ – ЗА ПРАВДУ»  </w:t>
      </w:r>
      <w:r w:rsidR="00026588" w:rsidRPr="00026588">
        <w:rPr>
          <w:szCs w:val="24"/>
        </w:rPr>
        <w:t>в Ростовской области</w:t>
      </w:r>
      <w:bookmarkEnd w:id="2"/>
      <w:r w:rsidR="00026588" w:rsidRPr="00026588">
        <w:rPr>
          <w:szCs w:val="24"/>
        </w:rPr>
        <w:t>,</w:t>
      </w:r>
      <w:r w:rsidR="00026588" w:rsidRPr="00026588">
        <w:rPr>
          <w:b/>
          <w:bCs/>
          <w:szCs w:val="24"/>
        </w:rPr>
        <w:t xml:space="preserve"> </w:t>
      </w:r>
      <w:r w:rsidR="00026588" w:rsidRPr="00026588">
        <w:rPr>
          <w:szCs w:val="24"/>
        </w:rPr>
        <w:t>Председатель</w:t>
      </w:r>
      <w:r w:rsidR="00026588" w:rsidRPr="00026588">
        <w:rPr>
          <w:b/>
          <w:bCs/>
          <w:szCs w:val="24"/>
        </w:rPr>
        <w:t xml:space="preserve"> </w:t>
      </w:r>
      <w:r w:rsidR="00026588" w:rsidRPr="00026588">
        <w:rPr>
          <w:szCs w:val="24"/>
        </w:rPr>
        <w:t xml:space="preserve">Совета регионального отделения Социалистической политической партии </w:t>
      </w:r>
      <w:r w:rsidR="00026588" w:rsidRPr="00026588">
        <w:rPr>
          <w:b/>
          <w:bCs/>
          <w:szCs w:val="24"/>
        </w:rPr>
        <w:t xml:space="preserve">«СПРАВЕДЛИВАЯ </w:t>
      </w:r>
      <w:r w:rsidR="00FC3EC0">
        <w:rPr>
          <w:b/>
          <w:bCs/>
          <w:szCs w:val="24"/>
        </w:rPr>
        <w:t xml:space="preserve">РОССИЯ – ПАТРИОТЫ – ЗА ПРАВДУ» </w:t>
      </w:r>
      <w:r w:rsidR="00026588" w:rsidRPr="00026588">
        <w:rPr>
          <w:szCs w:val="24"/>
        </w:rPr>
        <w:t>в г. Волгодонске Ростовской области</w:t>
      </w:r>
      <w:r w:rsidR="00D30DAE">
        <w:rPr>
          <w:szCs w:val="24"/>
        </w:rPr>
        <w:t>,</w:t>
      </w:r>
      <w:r w:rsidR="00D30DAE" w:rsidRPr="00D30DAE">
        <w:rPr>
          <w:szCs w:val="24"/>
        </w:rPr>
        <w:t xml:space="preserve"> </w:t>
      </w:r>
      <w:r w:rsidR="00D30DAE" w:rsidRPr="00026588">
        <w:rPr>
          <w:szCs w:val="24"/>
        </w:rPr>
        <w:t>имелась судимость ст. 158 "Кража", имелась судимость ст. 161 "Грабеж", имелась судимость ст. 128 "Нарушение правил учета, хранения, перевозки и использования взрывчатых, легковоспламеняющихся веществ", имелась судимость</w:t>
      </w:r>
      <w:proofErr w:type="gramEnd"/>
      <w:r w:rsidR="00D30DAE" w:rsidRPr="00026588">
        <w:rPr>
          <w:szCs w:val="24"/>
        </w:rPr>
        <w:t xml:space="preserve"> ст. 256 "Незаконная добыча (вылов) водных биологических ресурсов"</w:t>
      </w:r>
      <w:r w:rsidR="00C75A94">
        <w:rPr>
          <w:szCs w:val="24"/>
        </w:rPr>
        <w:t>.</w:t>
      </w:r>
    </w:p>
    <w:p w:rsidR="00026588" w:rsidRPr="00026588" w:rsidRDefault="0034308C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2. </w:t>
      </w:r>
      <w:proofErr w:type="spellStart"/>
      <w:proofErr w:type="gramStart"/>
      <w:r w:rsidR="00B8703C" w:rsidRPr="00280C72">
        <w:t>Баканова</w:t>
      </w:r>
      <w:proofErr w:type="spellEnd"/>
      <w:r w:rsidR="00B8703C" w:rsidRPr="00280C72">
        <w:t xml:space="preserve"> Мария Александровна</w:t>
      </w:r>
      <w:r w:rsidR="00912B5C">
        <w:t>,</w:t>
      </w:r>
      <w:r w:rsidR="00026588" w:rsidRPr="00026588">
        <w:rPr>
          <w:szCs w:val="24"/>
        </w:rPr>
        <w:t xml:space="preserve">  дата рождения –21.01.1990 года</w:t>
      </w:r>
      <w:r w:rsidR="00D30DAE">
        <w:rPr>
          <w:szCs w:val="24"/>
        </w:rPr>
        <w:t xml:space="preserve">, </w:t>
      </w:r>
      <w:r w:rsidR="00C47FB5">
        <w:rPr>
          <w:szCs w:val="24"/>
        </w:rPr>
        <w:t xml:space="preserve">место </w:t>
      </w:r>
      <w:r w:rsidR="00026588" w:rsidRPr="00026588">
        <w:rPr>
          <w:szCs w:val="24"/>
        </w:rPr>
        <w:t xml:space="preserve">жительства – Ростовская область, </w:t>
      </w:r>
      <w:proofErr w:type="spellStart"/>
      <w:r w:rsidR="00026588" w:rsidRPr="00026588">
        <w:rPr>
          <w:szCs w:val="24"/>
        </w:rPr>
        <w:t>Белокалитвинский</w:t>
      </w:r>
      <w:proofErr w:type="spellEnd"/>
      <w:r w:rsidR="00026588" w:rsidRPr="00026588">
        <w:rPr>
          <w:szCs w:val="24"/>
        </w:rPr>
        <w:t xml:space="preserve"> район, хутор Рудаков, профессиональное образование –</w:t>
      </w:r>
      <w:r w:rsidR="00026588" w:rsidRPr="00026588">
        <w:rPr>
          <w:sz w:val="22"/>
          <w:szCs w:val="20"/>
        </w:rPr>
        <w:t xml:space="preserve"> </w:t>
      </w:r>
      <w:r w:rsidR="00026588" w:rsidRPr="00026588">
        <w:rPr>
          <w:szCs w:val="20"/>
        </w:rPr>
        <w:t xml:space="preserve"> Государственное образовательное учреждение начального профессионального образования профессиональное училище №68 Ростовской области, 2008 год, </w:t>
      </w:r>
      <w:r w:rsidR="00026588" w:rsidRPr="00026588">
        <w:rPr>
          <w:szCs w:val="24"/>
        </w:rPr>
        <w:t>занимаемая должность / род занятий – УФПС Ростовской области АО «Почта России», Начальник отделения</w:t>
      </w:r>
      <w:r w:rsidR="00C75A94">
        <w:rPr>
          <w:szCs w:val="24"/>
        </w:rPr>
        <w:t xml:space="preserve"> </w:t>
      </w:r>
      <w:r w:rsidR="00026588" w:rsidRPr="00026588">
        <w:rPr>
          <w:szCs w:val="24"/>
        </w:rPr>
        <w:t xml:space="preserve">347025 ОПС Рудаков/Каменск-Шахтинский </w:t>
      </w:r>
      <w:proofErr w:type="spellStart"/>
      <w:r w:rsidR="00026588" w:rsidRPr="00026588">
        <w:rPr>
          <w:szCs w:val="24"/>
        </w:rPr>
        <w:t>почтамп</w:t>
      </w:r>
      <w:proofErr w:type="spellEnd"/>
      <w:r w:rsidR="00026588" w:rsidRPr="00026588">
        <w:rPr>
          <w:szCs w:val="24"/>
        </w:rPr>
        <w:t xml:space="preserve">, депутат Собрания депутатов </w:t>
      </w:r>
      <w:proofErr w:type="spellStart"/>
      <w:r w:rsidR="00026588" w:rsidRPr="00026588">
        <w:rPr>
          <w:szCs w:val="24"/>
        </w:rPr>
        <w:t>Рудаковского</w:t>
      </w:r>
      <w:proofErr w:type="spellEnd"/>
      <w:r w:rsidR="00026588" w:rsidRPr="00026588">
        <w:rPr>
          <w:szCs w:val="24"/>
        </w:rPr>
        <w:t xml:space="preserve"> сельского поселения </w:t>
      </w:r>
      <w:proofErr w:type="spellStart"/>
      <w:r w:rsidR="00026588" w:rsidRPr="00026588">
        <w:rPr>
          <w:szCs w:val="24"/>
        </w:rPr>
        <w:t>Белокалитвинского</w:t>
      </w:r>
      <w:proofErr w:type="spellEnd"/>
      <w:r w:rsidR="00026588" w:rsidRPr="00026588">
        <w:rPr>
          <w:szCs w:val="24"/>
        </w:rPr>
        <w:t xml:space="preserve"> района  на непостоянной основе. </w:t>
      </w:r>
      <w:proofErr w:type="gramEnd"/>
    </w:p>
    <w:p w:rsidR="00026588" w:rsidRPr="00026588" w:rsidRDefault="0034308C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3. </w:t>
      </w:r>
      <w:proofErr w:type="gramStart"/>
      <w:r w:rsidR="00B8703C" w:rsidRPr="00280C72">
        <w:t>Евсеев Дмитрий Николаевич</w:t>
      </w:r>
      <w:r w:rsidR="00912B5C">
        <w:rPr>
          <w:szCs w:val="24"/>
        </w:rPr>
        <w:t xml:space="preserve">,  </w:t>
      </w:r>
      <w:r w:rsidR="00026588" w:rsidRPr="00026588">
        <w:rPr>
          <w:szCs w:val="24"/>
        </w:rPr>
        <w:t xml:space="preserve">дата рождения – 03.12.1977 года, </w:t>
      </w:r>
      <w:r w:rsidR="00C47FB5">
        <w:rPr>
          <w:szCs w:val="24"/>
        </w:rPr>
        <w:t>место</w:t>
      </w:r>
      <w:r w:rsidR="00026588" w:rsidRPr="00026588">
        <w:rPr>
          <w:szCs w:val="24"/>
        </w:rPr>
        <w:t xml:space="preserve"> жительства – Ростовская область, город Волгодонск, профессиональное образование –</w:t>
      </w:r>
      <w:r w:rsidR="00026588" w:rsidRPr="00026588">
        <w:rPr>
          <w:sz w:val="22"/>
          <w:szCs w:val="20"/>
        </w:rPr>
        <w:t xml:space="preserve"> </w:t>
      </w:r>
      <w:r w:rsidR="00026588" w:rsidRPr="00026588">
        <w:rPr>
          <w:szCs w:val="20"/>
        </w:rPr>
        <w:t xml:space="preserve"> Аккредитованное образовательное частное учреждение высшего </w:t>
      </w:r>
      <w:r w:rsidR="00026588" w:rsidRPr="00D30DAE">
        <w:rPr>
          <w:szCs w:val="20"/>
        </w:rPr>
        <w:t xml:space="preserve">образования «Московский финансово-юридический университет», 2019 год,  </w:t>
      </w:r>
      <w:r w:rsidR="00026588" w:rsidRPr="00D30DAE">
        <w:rPr>
          <w:szCs w:val="24"/>
        </w:rPr>
        <w:t xml:space="preserve">основное место работы или службы, занимаемая должность / род занятий – ООО «ОПТИМА», коммерческий директор, член Социалистической политической партии </w:t>
      </w:r>
      <w:r w:rsidR="00026588" w:rsidRPr="00D30DAE">
        <w:rPr>
          <w:b/>
          <w:bCs/>
          <w:szCs w:val="24"/>
        </w:rPr>
        <w:t>«СПРАВЕДЛИВАЯ РОССИЯ – ПАТРИОТЫ – ЗА ПРАВДУ»</w:t>
      </w:r>
      <w:r w:rsidR="00026588" w:rsidRPr="00D30DAE">
        <w:rPr>
          <w:szCs w:val="24"/>
        </w:rPr>
        <w:t>, член</w:t>
      </w:r>
      <w:r w:rsidR="00026588" w:rsidRPr="00026588">
        <w:rPr>
          <w:szCs w:val="24"/>
        </w:rPr>
        <w:t xml:space="preserve"> Совета регионального отделения Социалистической политической партии </w:t>
      </w:r>
      <w:r w:rsidR="00026588" w:rsidRPr="00026588">
        <w:rPr>
          <w:b/>
          <w:bCs/>
          <w:szCs w:val="24"/>
        </w:rPr>
        <w:t>«СПРАВЕДЛИВАЯ РОССИЯ – ПАТРИОТЫ – ЗА ПРАВДУ</w:t>
      </w:r>
      <w:proofErr w:type="gramEnd"/>
      <w:r w:rsidR="00026588" w:rsidRPr="00026588">
        <w:rPr>
          <w:b/>
          <w:bCs/>
          <w:szCs w:val="24"/>
        </w:rPr>
        <w:t xml:space="preserve">» </w:t>
      </w:r>
      <w:r w:rsidR="00026588" w:rsidRPr="00026588">
        <w:rPr>
          <w:szCs w:val="24"/>
        </w:rPr>
        <w:t>в Ростовской области.</w:t>
      </w:r>
    </w:p>
    <w:p w:rsidR="00B8703C" w:rsidRDefault="00B8703C" w:rsidP="00C75A94">
      <w:pPr>
        <w:autoSpaceDE w:val="0"/>
        <w:autoSpaceDN w:val="0"/>
        <w:rPr>
          <w:b/>
          <w:bCs/>
        </w:rPr>
      </w:pPr>
    </w:p>
    <w:p w:rsidR="00B8703C" w:rsidRDefault="00B8703C" w:rsidP="0034308C">
      <w:pPr>
        <w:autoSpaceDE w:val="0"/>
        <w:autoSpaceDN w:val="0"/>
        <w:ind w:firstLine="709"/>
        <w:jc w:val="center"/>
        <w:rPr>
          <w:b/>
          <w:bCs/>
        </w:rPr>
      </w:pPr>
      <w:r>
        <w:rPr>
          <w:b/>
          <w:bCs/>
        </w:rPr>
        <w:t>Каменская региональная группа №3</w:t>
      </w:r>
    </w:p>
    <w:p w:rsidR="00C75A94" w:rsidRDefault="00C75A94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026588" w:rsidRPr="00026588" w:rsidRDefault="0034308C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1. </w:t>
      </w:r>
      <w:proofErr w:type="gramStart"/>
      <w:r w:rsidR="00B8703C" w:rsidRPr="00280C72">
        <w:t>Симонов Владимир Иванович</w:t>
      </w:r>
      <w:r w:rsidR="00912B5C">
        <w:t>,</w:t>
      </w:r>
      <w:r w:rsidR="00B8703C" w:rsidRPr="00280C72">
        <w:t xml:space="preserve"> </w:t>
      </w:r>
      <w:r w:rsidR="00026588" w:rsidRPr="00026588">
        <w:rPr>
          <w:szCs w:val="24"/>
        </w:rPr>
        <w:t xml:space="preserve">дата рождения – 12.03.1955 года, </w:t>
      </w:r>
      <w:r w:rsidR="00C47FB5">
        <w:rPr>
          <w:szCs w:val="24"/>
        </w:rPr>
        <w:t>место</w:t>
      </w:r>
      <w:r w:rsidR="00026588" w:rsidRPr="00026588">
        <w:rPr>
          <w:szCs w:val="24"/>
        </w:rPr>
        <w:t xml:space="preserve"> жительства – Ростовская область, город Каменск-Шахтинский, профессиональное образование –</w:t>
      </w:r>
      <w:r w:rsidR="00026588" w:rsidRPr="00026588">
        <w:rPr>
          <w:sz w:val="22"/>
          <w:szCs w:val="20"/>
        </w:rPr>
        <w:t xml:space="preserve"> </w:t>
      </w:r>
      <w:r w:rsidR="00026588" w:rsidRPr="00026588">
        <w:rPr>
          <w:szCs w:val="20"/>
        </w:rPr>
        <w:t xml:space="preserve">  НОУ ВПО «Институт государственного управления, права и инновационных технологий», 2012 год,  </w:t>
      </w:r>
      <w:r w:rsidR="00026588" w:rsidRPr="00026588">
        <w:rPr>
          <w:szCs w:val="24"/>
        </w:rPr>
        <w:t xml:space="preserve">основное место работы или службы, занимаемая должность / род занятий – Адвокатская палата Ростовской области, Адвокатский кабинет Симонова Владимира Ивановича, член Социалистической политической партии </w:t>
      </w:r>
      <w:r w:rsidR="00026588" w:rsidRPr="00026588">
        <w:rPr>
          <w:b/>
          <w:bCs/>
          <w:szCs w:val="24"/>
        </w:rPr>
        <w:t>«СПРАВЕДЛИВАЯ РОССИЯ – ПАТРИОТЫ – ЗА ПРАВДУ»</w:t>
      </w:r>
      <w:r w:rsidR="00026588" w:rsidRPr="00026588">
        <w:rPr>
          <w:szCs w:val="24"/>
        </w:rPr>
        <w:t>, член Совета регионального отделения   Социалистической политической партии</w:t>
      </w:r>
      <w:proofErr w:type="gramEnd"/>
      <w:r w:rsidR="00026588" w:rsidRPr="00026588">
        <w:rPr>
          <w:szCs w:val="24"/>
        </w:rPr>
        <w:t xml:space="preserve"> </w:t>
      </w:r>
      <w:r w:rsidR="00026588" w:rsidRPr="00026588">
        <w:rPr>
          <w:b/>
          <w:bCs/>
          <w:szCs w:val="24"/>
        </w:rPr>
        <w:t xml:space="preserve">«СПРАВЕДЛИВАЯ РОССИЯ – ПАТРИОТЫ – ЗА ПРАВДУ» </w:t>
      </w:r>
      <w:r w:rsidR="00026588" w:rsidRPr="00026588">
        <w:rPr>
          <w:szCs w:val="24"/>
        </w:rPr>
        <w:t>в Ростовской области, председатель Совета местного отделения</w:t>
      </w:r>
      <w:r w:rsidR="00026588" w:rsidRPr="00026588">
        <w:rPr>
          <w:b/>
          <w:bCs/>
          <w:szCs w:val="24"/>
        </w:rPr>
        <w:t xml:space="preserve"> </w:t>
      </w:r>
      <w:r w:rsidR="00026588" w:rsidRPr="00026588">
        <w:rPr>
          <w:szCs w:val="24"/>
        </w:rPr>
        <w:t xml:space="preserve">Социалистической политической партии </w:t>
      </w:r>
      <w:r w:rsidR="00026588" w:rsidRPr="00026588">
        <w:rPr>
          <w:b/>
          <w:bCs/>
          <w:szCs w:val="24"/>
        </w:rPr>
        <w:t xml:space="preserve">«СПРАВЕДЛИВАЯ РОССИЯ – ПАТРИОТЫ – ЗА ПРАВДУ» </w:t>
      </w:r>
      <w:r w:rsidR="00026588" w:rsidRPr="00026588">
        <w:rPr>
          <w:szCs w:val="24"/>
        </w:rPr>
        <w:t>в г. Каменск-Шахтинский Ростовской области.</w:t>
      </w:r>
    </w:p>
    <w:p w:rsidR="00026588" w:rsidRPr="00026588" w:rsidRDefault="0034308C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2. </w:t>
      </w:r>
      <w:proofErr w:type="gramStart"/>
      <w:r w:rsidR="00B8703C" w:rsidRPr="00280C72">
        <w:t>Митина Татьяна Александровна</w:t>
      </w:r>
      <w:r w:rsidR="00912B5C">
        <w:t>,</w:t>
      </w:r>
      <w:r w:rsidR="00026588" w:rsidRPr="00026588">
        <w:rPr>
          <w:szCs w:val="24"/>
        </w:rPr>
        <w:t xml:space="preserve"> дата рождения – 10.08.1989 года, </w:t>
      </w:r>
      <w:r w:rsidR="00C47FB5">
        <w:rPr>
          <w:szCs w:val="24"/>
        </w:rPr>
        <w:t>место</w:t>
      </w:r>
      <w:r w:rsidR="00026588" w:rsidRPr="00026588">
        <w:rPr>
          <w:szCs w:val="24"/>
        </w:rPr>
        <w:t xml:space="preserve"> жительства – Ростовская область, город Донецк, профессиональное образование –</w:t>
      </w:r>
      <w:r w:rsidR="00026588" w:rsidRPr="00026588">
        <w:rPr>
          <w:sz w:val="22"/>
          <w:szCs w:val="20"/>
        </w:rPr>
        <w:t xml:space="preserve"> </w:t>
      </w:r>
      <w:r w:rsidR="00026588" w:rsidRPr="00026588">
        <w:rPr>
          <w:szCs w:val="20"/>
        </w:rPr>
        <w:t xml:space="preserve"> Частное образовательное учреждение высшего образования «ЮЖНЫЙ УНИВЕРСИТЕТ (</w:t>
      </w:r>
      <w:proofErr w:type="spellStart"/>
      <w:r w:rsidR="00026588" w:rsidRPr="00026588">
        <w:rPr>
          <w:szCs w:val="20"/>
        </w:rPr>
        <w:t>ИУБиП</w:t>
      </w:r>
      <w:proofErr w:type="spellEnd"/>
      <w:r w:rsidR="00026588" w:rsidRPr="00026588">
        <w:rPr>
          <w:szCs w:val="20"/>
        </w:rPr>
        <w:t xml:space="preserve">), 2017 год, </w:t>
      </w:r>
      <w:r w:rsidR="00026588" w:rsidRPr="00026588">
        <w:rPr>
          <w:szCs w:val="24"/>
        </w:rPr>
        <w:t xml:space="preserve">основное место работы или службы, занимаемая должность / род занятий – Общество с ограниченной ответственностью «Урал-Престиж», юрист, депутат Донецкой городской Думы седьмого созыва на непостоянной основе, член Социалистической политической партии </w:t>
      </w:r>
      <w:r w:rsidR="00026588" w:rsidRPr="00026588">
        <w:rPr>
          <w:b/>
          <w:bCs/>
          <w:szCs w:val="24"/>
        </w:rPr>
        <w:t>«СПРАВЕДЛИВАЯ РОССИЯ – ПАТРИОТЫ – ЗА ПРАВДУ»</w:t>
      </w:r>
      <w:r w:rsidR="00026588" w:rsidRPr="00026588">
        <w:rPr>
          <w:szCs w:val="24"/>
        </w:rPr>
        <w:t>, член Совета</w:t>
      </w:r>
      <w:proofErr w:type="gramEnd"/>
      <w:r w:rsidR="00026588" w:rsidRPr="00026588">
        <w:rPr>
          <w:szCs w:val="24"/>
        </w:rPr>
        <w:t xml:space="preserve"> местного отделения Социалистической политической партии </w:t>
      </w:r>
      <w:r w:rsidR="00026588" w:rsidRPr="00026588">
        <w:rPr>
          <w:b/>
          <w:bCs/>
          <w:szCs w:val="24"/>
        </w:rPr>
        <w:t xml:space="preserve">«СПРАВЕДЛИВАЯ РОССИЯ – ПАТРИОТЫ – ЗА ПРАВДУ» </w:t>
      </w:r>
      <w:r w:rsidR="00026588" w:rsidRPr="00026588">
        <w:rPr>
          <w:szCs w:val="24"/>
        </w:rPr>
        <w:t xml:space="preserve">в г. Донецке Ростовской области. </w:t>
      </w:r>
    </w:p>
    <w:p w:rsidR="00026588" w:rsidRPr="005229D7" w:rsidRDefault="0034308C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3. </w:t>
      </w:r>
      <w:proofErr w:type="gramStart"/>
      <w:r w:rsidR="00B8703C" w:rsidRPr="00280C72">
        <w:t>Батраков Евгений Александрович</w:t>
      </w:r>
      <w:r w:rsidR="00912B5C">
        <w:t>,</w:t>
      </w:r>
      <w:r w:rsidR="00B8703C" w:rsidRPr="00280C72">
        <w:t xml:space="preserve"> </w:t>
      </w:r>
      <w:r w:rsidR="00026588">
        <w:rPr>
          <w:szCs w:val="24"/>
        </w:rPr>
        <w:t xml:space="preserve">   </w:t>
      </w:r>
      <w:r w:rsidR="00026588" w:rsidRPr="005229D7">
        <w:rPr>
          <w:szCs w:val="24"/>
        </w:rPr>
        <w:t xml:space="preserve">дата рождения – </w:t>
      </w:r>
      <w:r w:rsidR="00026588">
        <w:rPr>
          <w:szCs w:val="24"/>
        </w:rPr>
        <w:t>28.01.1989</w:t>
      </w:r>
      <w:r w:rsidR="00026588" w:rsidRPr="005229D7">
        <w:rPr>
          <w:szCs w:val="24"/>
        </w:rPr>
        <w:t xml:space="preserve"> года, </w:t>
      </w:r>
      <w:r w:rsidR="00C47FB5">
        <w:rPr>
          <w:szCs w:val="24"/>
        </w:rPr>
        <w:t>место</w:t>
      </w:r>
      <w:r w:rsidR="00026588" w:rsidRPr="005229D7">
        <w:rPr>
          <w:szCs w:val="24"/>
        </w:rPr>
        <w:t xml:space="preserve"> жительства – Ростовская область, </w:t>
      </w:r>
      <w:r w:rsidR="00026588">
        <w:rPr>
          <w:szCs w:val="24"/>
        </w:rPr>
        <w:t xml:space="preserve">город Каменск-Шахтинский, </w:t>
      </w:r>
      <w:r w:rsidR="00026588" w:rsidRPr="005229D7">
        <w:rPr>
          <w:szCs w:val="24"/>
        </w:rPr>
        <w:t xml:space="preserve">профессиональное образование – </w:t>
      </w:r>
      <w:r w:rsidR="00026588">
        <w:rPr>
          <w:szCs w:val="24"/>
        </w:rPr>
        <w:t>ФЕДЕРАЛЬНОЕ ГОСУДАРСТВЕННОЕ АВТОНОМНОЕ ОБРАЗОВАТЕЛЬНОЕ УЧРЕЖДЕНИЕ ВЫСШЕГО ПРОФЕССИОНАЛЬНОГО ОБРАЗОВАНИЯ «ЮЖНЫЙ ФЕДЕРАЛЬНЫЙ УНИВЕРСИТЕТ», 2011 год,</w:t>
      </w:r>
      <w:r w:rsidR="00026588" w:rsidRPr="005229D7">
        <w:rPr>
          <w:szCs w:val="24"/>
        </w:rPr>
        <w:t xml:space="preserve"> основное место работы или службы, занимаемая должность / род занятий – </w:t>
      </w:r>
      <w:r w:rsidR="00026588">
        <w:rPr>
          <w:szCs w:val="24"/>
        </w:rPr>
        <w:t xml:space="preserve">Общество с ограниченной ответственностью «Престиж </w:t>
      </w:r>
      <w:proofErr w:type="spellStart"/>
      <w:r w:rsidR="00026588">
        <w:rPr>
          <w:szCs w:val="24"/>
        </w:rPr>
        <w:t>Упак</w:t>
      </w:r>
      <w:proofErr w:type="spellEnd"/>
      <w:r w:rsidR="00026588">
        <w:rPr>
          <w:szCs w:val="24"/>
        </w:rPr>
        <w:t>», коммерческий директор</w:t>
      </w:r>
      <w:r w:rsidR="00026588" w:rsidRPr="005229D7">
        <w:rPr>
          <w:szCs w:val="24"/>
        </w:rPr>
        <w:t xml:space="preserve">, депутат </w:t>
      </w:r>
      <w:r w:rsidR="00026588">
        <w:rPr>
          <w:szCs w:val="24"/>
        </w:rPr>
        <w:t>Каменск-</w:t>
      </w:r>
      <w:proofErr w:type="spellStart"/>
      <w:r w:rsidR="00026588">
        <w:rPr>
          <w:szCs w:val="24"/>
        </w:rPr>
        <w:t>Шахтинской</w:t>
      </w:r>
      <w:proofErr w:type="spellEnd"/>
      <w:r w:rsidR="00026588">
        <w:rPr>
          <w:szCs w:val="24"/>
        </w:rPr>
        <w:t xml:space="preserve"> городской Думы 7</w:t>
      </w:r>
      <w:r w:rsidR="00026588" w:rsidRPr="005229D7">
        <w:rPr>
          <w:szCs w:val="24"/>
        </w:rPr>
        <w:t xml:space="preserve"> созыва, член Социалистической политической партии </w:t>
      </w:r>
      <w:r w:rsidR="00026588" w:rsidRPr="005229D7">
        <w:rPr>
          <w:b/>
          <w:bCs/>
          <w:szCs w:val="24"/>
        </w:rPr>
        <w:t>«СПРАВЕДЛИВАЯ РОССИЯ – ПАТРИОТЫ – ЗА ПРАВДУ»</w:t>
      </w:r>
      <w:r w:rsidR="00026588" w:rsidRPr="005229D7">
        <w:rPr>
          <w:szCs w:val="24"/>
        </w:rPr>
        <w:t>.</w:t>
      </w:r>
      <w:proofErr w:type="gramEnd"/>
    </w:p>
    <w:p w:rsidR="00B8703C" w:rsidRDefault="00B8703C" w:rsidP="0034308C">
      <w:pPr>
        <w:autoSpaceDE w:val="0"/>
        <w:autoSpaceDN w:val="0"/>
        <w:ind w:firstLine="709"/>
        <w:rPr>
          <w:b/>
          <w:bCs/>
        </w:rPr>
      </w:pPr>
    </w:p>
    <w:p w:rsidR="00B8703C" w:rsidRDefault="00B8703C" w:rsidP="0034308C">
      <w:pPr>
        <w:autoSpaceDE w:val="0"/>
        <w:autoSpaceDN w:val="0"/>
        <w:ind w:firstLine="709"/>
        <w:jc w:val="center"/>
        <w:rPr>
          <w:b/>
          <w:bCs/>
        </w:rPr>
      </w:pPr>
      <w:proofErr w:type="spellStart"/>
      <w:r>
        <w:rPr>
          <w:b/>
          <w:bCs/>
        </w:rPr>
        <w:t>Зверевская</w:t>
      </w:r>
      <w:proofErr w:type="spellEnd"/>
      <w:r>
        <w:rPr>
          <w:b/>
          <w:bCs/>
        </w:rPr>
        <w:t xml:space="preserve"> региональная группа № 4</w:t>
      </w:r>
    </w:p>
    <w:p w:rsidR="00C75A94" w:rsidRDefault="00C75A94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026588" w:rsidRPr="00026588" w:rsidRDefault="0034308C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1. </w:t>
      </w:r>
      <w:proofErr w:type="spellStart"/>
      <w:proofErr w:type="gramStart"/>
      <w:r w:rsidR="00B8703C" w:rsidRPr="00280C72">
        <w:t>Маслинников</w:t>
      </w:r>
      <w:proofErr w:type="spellEnd"/>
      <w:r w:rsidR="00B8703C" w:rsidRPr="00280C72">
        <w:t xml:space="preserve"> Николай Алексеевич</w:t>
      </w:r>
      <w:r w:rsidR="00912B5C">
        <w:t>,</w:t>
      </w:r>
      <w:r w:rsidR="00026588" w:rsidRPr="00026588">
        <w:rPr>
          <w:szCs w:val="24"/>
        </w:rPr>
        <w:t xml:space="preserve"> дата рождения – 27.09.1969 года, </w:t>
      </w:r>
      <w:r w:rsidR="00C47FB5">
        <w:rPr>
          <w:szCs w:val="24"/>
        </w:rPr>
        <w:t>место</w:t>
      </w:r>
      <w:r w:rsidR="00026588" w:rsidRPr="00026588">
        <w:rPr>
          <w:szCs w:val="24"/>
        </w:rPr>
        <w:t xml:space="preserve"> жительства – Ростовская область, город Новошахтинск, профессиональное образование –</w:t>
      </w:r>
      <w:r w:rsidR="00026588" w:rsidRPr="00026588">
        <w:rPr>
          <w:sz w:val="22"/>
          <w:szCs w:val="20"/>
        </w:rPr>
        <w:t xml:space="preserve"> </w:t>
      </w:r>
      <w:r w:rsidR="00026588" w:rsidRPr="00026588">
        <w:rPr>
          <w:szCs w:val="20"/>
        </w:rPr>
        <w:t xml:space="preserve"> Негосударственное образовательное частное учреждение высшего профессионального образования «Московский новый юридический институт», 2010 год,  </w:t>
      </w:r>
      <w:r w:rsidR="00026588" w:rsidRPr="00026588">
        <w:rPr>
          <w:szCs w:val="24"/>
        </w:rPr>
        <w:t xml:space="preserve">основное место работы или службы, занимаемая должность / род занятий – Индивидуальный предприниматель </w:t>
      </w:r>
      <w:proofErr w:type="spellStart"/>
      <w:r w:rsidR="00026588" w:rsidRPr="00026588">
        <w:rPr>
          <w:szCs w:val="24"/>
        </w:rPr>
        <w:t>Маслинников</w:t>
      </w:r>
      <w:proofErr w:type="spellEnd"/>
      <w:r w:rsidR="00026588" w:rsidRPr="00026588">
        <w:rPr>
          <w:szCs w:val="24"/>
        </w:rPr>
        <w:t xml:space="preserve"> Николай Алексеевич, депутат </w:t>
      </w:r>
      <w:proofErr w:type="spellStart"/>
      <w:r w:rsidR="00026588" w:rsidRPr="00026588">
        <w:rPr>
          <w:szCs w:val="24"/>
        </w:rPr>
        <w:t>Новошахтинской</w:t>
      </w:r>
      <w:proofErr w:type="spellEnd"/>
      <w:r w:rsidR="00026588" w:rsidRPr="00026588">
        <w:rPr>
          <w:szCs w:val="24"/>
        </w:rPr>
        <w:t xml:space="preserve"> городской Думы седьмого созыва на непостоянной основе, член Социалистической политической партии </w:t>
      </w:r>
      <w:r w:rsidR="00026588" w:rsidRPr="00026588">
        <w:rPr>
          <w:b/>
          <w:bCs/>
          <w:szCs w:val="24"/>
        </w:rPr>
        <w:t>«СПРАВЕДЛИВАЯ РОССИЯ – ПАТРИОТЫ – ЗА ПРАВДУ</w:t>
      </w:r>
      <w:proofErr w:type="gramEnd"/>
      <w:r w:rsidR="00026588" w:rsidRPr="00026588">
        <w:rPr>
          <w:b/>
          <w:bCs/>
          <w:szCs w:val="24"/>
        </w:rPr>
        <w:t>»</w:t>
      </w:r>
      <w:r w:rsidR="00026588" w:rsidRPr="00026588">
        <w:rPr>
          <w:szCs w:val="24"/>
        </w:rPr>
        <w:t>, член С</w:t>
      </w:r>
      <w:r w:rsidR="00724F9B">
        <w:rPr>
          <w:szCs w:val="24"/>
        </w:rPr>
        <w:t xml:space="preserve">овета регионального отделения </w:t>
      </w:r>
      <w:r w:rsidR="00026588" w:rsidRPr="00026588">
        <w:rPr>
          <w:szCs w:val="24"/>
        </w:rPr>
        <w:t xml:space="preserve">Социалистической политической партии </w:t>
      </w:r>
      <w:r w:rsidR="00026588" w:rsidRPr="00026588">
        <w:rPr>
          <w:b/>
          <w:bCs/>
          <w:szCs w:val="24"/>
        </w:rPr>
        <w:t xml:space="preserve">«СПРАВЕДЛИВАЯ РОССИЯ – ПАТРИОТЫ – ЗА ПРАВДУ» </w:t>
      </w:r>
      <w:r w:rsidR="00026588" w:rsidRPr="00026588">
        <w:rPr>
          <w:szCs w:val="24"/>
        </w:rPr>
        <w:t>в Ростовской области, председатель Совета местного отделения</w:t>
      </w:r>
      <w:r w:rsidR="00026588" w:rsidRPr="00026588">
        <w:rPr>
          <w:b/>
          <w:bCs/>
          <w:szCs w:val="24"/>
        </w:rPr>
        <w:t xml:space="preserve"> </w:t>
      </w:r>
      <w:r w:rsidR="00026588" w:rsidRPr="00026588">
        <w:rPr>
          <w:szCs w:val="24"/>
        </w:rPr>
        <w:t xml:space="preserve">Социалистической политической партии </w:t>
      </w:r>
      <w:r w:rsidR="00026588" w:rsidRPr="00026588">
        <w:rPr>
          <w:b/>
          <w:bCs/>
          <w:szCs w:val="24"/>
        </w:rPr>
        <w:t xml:space="preserve">«СПРАВЕДЛИВАЯ РОССИЯ – ПАТРИОТЫ – ЗА ПРАВДУ» </w:t>
      </w:r>
      <w:r w:rsidR="00026588" w:rsidRPr="00026588">
        <w:rPr>
          <w:szCs w:val="24"/>
        </w:rPr>
        <w:t>в г. Новошахтинске Ростовской области.</w:t>
      </w:r>
    </w:p>
    <w:p w:rsidR="00B8703C" w:rsidRPr="00280C72" w:rsidRDefault="00B8703C" w:rsidP="000537DC">
      <w:pPr>
        <w:pStyle w:val="ab"/>
        <w:autoSpaceDE w:val="0"/>
        <w:autoSpaceDN w:val="0"/>
        <w:ind w:left="709"/>
      </w:pPr>
    </w:p>
    <w:p w:rsidR="00026588" w:rsidRPr="00026588" w:rsidRDefault="000537DC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2. </w:t>
      </w:r>
      <w:r w:rsidR="00B8703C" w:rsidRPr="00B74EB5">
        <w:t>Соловьев Александр Владиславович</w:t>
      </w:r>
      <w:r w:rsidR="00912B5C">
        <w:t>,</w:t>
      </w:r>
      <w:r w:rsidR="00026588" w:rsidRPr="00026588">
        <w:rPr>
          <w:szCs w:val="24"/>
        </w:rPr>
        <w:t xml:space="preserve"> дата рождения – 12.01.1962 года, </w:t>
      </w:r>
      <w:r w:rsidR="00C47FB5">
        <w:rPr>
          <w:szCs w:val="24"/>
        </w:rPr>
        <w:t>место</w:t>
      </w:r>
      <w:r w:rsidR="00026588" w:rsidRPr="00026588">
        <w:rPr>
          <w:szCs w:val="24"/>
        </w:rPr>
        <w:t xml:space="preserve"> жительства – Ростовская область, город Новошахтинск, профессиональное образование –</w:t>
      </w:r>
      <w:r w:rsidR="00026588" w:rsidRPr="00026588">
        <w:rPr>
          <w:sz w:val="22"/>
          <w:szCs w:val="20"/>
        </w:rPr>
        <w:t xml:space="preserve"> </w:t>
      </w:r>
      <w:r w:rsidR="00026588" w:rsidRPr="00026588">
        <w:rPr>
          <w:szCs w:val="20"/>
        </w:rPr>
        <w:t xml:space="preserve"> Государственное образовательное учреждение высшего профессионального образования «Хабаровская государственная академия экономики и права», 1997 год,  </w:t>
      </w:r>
      <w:r w:rsidR="00026588" w:rsidRPr="00026588">
        <w:rPr>
          <w:szCs w:val="24"/>
        </w:rPr>
        <w:t>основное место работы или службы, занимаемая должность /род занятий/ – Ростовская областная коллегии адвокатов имени Д.П. Баранова, адвокат.</w:t>
      </w:r>
    </w:p>
    <w:p w:rsidR="00026588" w:rsidRDefault="000537DC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3. </w:t>
      </w:r>
      <w:r w:rsidR="00B8703C" w:rsidRPr="00280C72">
        <w:t>Яковлева Наталья Евгеньевна</w:t>
      </w:r>
      <w:r w:rsidR="00912B5C">
        <w:t>,</w:t>
      </w:r>
      <w:r w:rsidR="00026588">
        <w:rPr>
          <w:szCs w:val="24"/>
        </w:rPr>
        <w:t xml:space="preserve">  дата рождения  - 23.04.1985 года, </w:t>
      </w:r>
      <w:r w:rsidR="00C47FB5">
        <w:rPr>
          <w:szCs w:val="24"/>
        </w:rPr>
        <w:t xml:space="preserve">место </w:t>
      </w:r>
      <w:r w:rsidR="00026588">
        <w:rPr>
          <w:szCs w:val="24"/>
        </w:rPr>
        <w:t xml:space="preserve">жительства – Ростовская область, город Зверево, </w:t>
      </w:r>
      <w:r w:rsidR="00026588" w:rsidRPr="004B3B5C">
        <w:rPr>
          <w:szCs w:val="24"/>
        </w:rPr>
        <w:t>профессиональное образование –</w:t>
      </w:r>
      <w:r w:rsidR="00026588" w:rsidRPr="004B3B5C">
        <w:rPr>
          <w:szCs w:val="20"/>
        </w:rPr>
        <w:t xml:space="preserve">  Федеральное государственное образовательное учреждение среднего профессионального образования «Шахтинский региональный колледж топлива и энергетики  им. Ак. Степанова П.И.», 2008 год</w:t>
      </w:r>
      <w:r w:rsidR="00C75A94">
        <w:rPr>
          <w:szCs w:val="20"/>
        </w:rPr>
        <w:t xml:space="preserve">, </w:t>
      </w:r>
      <w:r w:rsidR="00026588" w:rsidRPr="004B3B5C">
        <w:rPr>
          <w:szCs w:val="24"/>
        </w:rPr>
        <w:t>основное место работы или службы, занимаемая должность / род занятий</w:t>
      </w:r>
      <w:r w:rsidR="00026588" w:rsidRPr="00DC1B72">
        <w:rPr>
          <w:szCs w:val="24"/>
        </w:rPr>
        <w:t xml:space="preserve"> – </w:t>
      </w:r>
      <w:r w:rsidR="00026588" w:rsidRPr="00193C43">
        <w:rPr>
          <w:szCs w:val="24"/>
        </w:rPr>
        <w:t>физическое лицо, применяющее специальный налоговый режим "Налог на профессиональный доход"</w:t>
      </w:r>
      <w:r w:rsidR="00026588">
        <w:rPr>
          <w:szCs w:val="24"/>
        </w:rPr>
        <w:t>.</w:t>
      </w:r>
    </w:p>
    <w:p w:rsidR="00B8703C" w:rsidRDefault="00B8703C" w:rsidP="00C75A94">
      <w:pPr>
        <w:autoSpaceDE w:val="0"/>
        <w:autoSpaceDN w:val="0"/>
        <w:rPr>
          <w:b/>
          <w:bCs/>
        </w:rPr>
      </w:pPr>
    </w:p>
    <w:p w:rsidR="00B8703C" w:rsidRDefault="00B8703C" w:rsidP="0034308C">
      <w:pPr>
        <w:autoSpaceDE w:val="0"/>
        <w:autoSpaceDN w:val="0"/>
        <w:ind w:firstLine="709"/>
        <w:jc w:val="center"/>
        <w:rPr>
          <w:b/>
          <w:bCs/>
        </w:rPr>
      </w:pPr>
      <w:r>
        <w:rPr>
          <w:b/>
          <w:bCs/>
        </w:rPr>
        <w:t>Таганрогская региональная группа № 5</w:t>
      </w:r>
    </w:p>
    <w:p w:rsidR="00C75A94" w:rsidRDefault="00C75A94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026588" w:rsidRDefault="000537DC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1. </w:t>
      </w:r>
      <w:proofErr w:type="gramStart"/>
      <w:r w:rsidR="00B8703C" w:rsidRPr="00280C72">
        <w:t>Овсиенко Лариса Ивановна</w:t>
      </w:r>
      <w:r w:rsidR="00912B5C">
        <w:t>,</w:t>
      </w:r>
      <w:r w:rsidR="00026588">
        <w:rPr>
          <w:szCs w:val="24"/>
        </w:rPr>
        <w:t xml:space="preserve">  дата рождения – 07.08.1964 года, </w:t>
      </w:r>
      <w:r w:rsidR="00C47FB5">
        <w:rPr>
          <w:szCs w:val="24"/>
        </w:rPr>
        <w:t>место</w:t>
      </w:r>
      <w:r w:rsidR="00026588">
        <w:rPr>
          <w:szCs w:val="24"/>
        </w:rPr>
        <w:t xml:space="preserve"> жительства – Ростовская область, город Таганрог, </w:t>
      </w:r>
      <w:r w:rsidR="00026588" w:rsidRPr="00DC1B72">
        <w:rPr>
          <w:szCs w:val="24"/>
        </w:rPr>
        <w:t>профессиональное образование –</w:t>
      </w:r>
      <w:r w:rsidR="00026588" w:rsidRPr="00DC1B72">
        <w:rPr>
          <w:szCs w:val="20"/>
        </w:rPr>
        <w:t xml:space="preserve">  </w:t>
      </w:r>
      <w:r w:rsidR="00026588">
        <w:rPr>
          <w:szCs w:val="20"/>
        </w:rPr>
        <w:t xml:space="preserve">Негосударственное образовательное учреждение высшего профессионального образования «Московский институт управления и сервиса», 2012 год,  </w:t>
      </w:r>
      <w:r w:rsidR="00026588" w:rsidRPr="00DC1B72">
        <w:rPr>
          <w:szCs w:val="24"/>
        </w:rPr>
        <w:t xml:space="preserve">основное место работы или службы, занимаемая должность / род занятий – </w:t>
      </w:r>
      <w:r w:rsidR="00026588">
        <w:rPr>
          <w:szCs w:val="24"/>
        </w:rPr>
        <w:t>Законодательное Собрание Ростовской области, помощник депутат Законодательного Собрания Ростовской области, депутат Городской Думы города Таганрога седьмого созыва на непостоянной основе, член Социалистической политической</w:t>
      </w:r>
      <w:proofErr w:type="gramEnd"/>
      <w:r w:rsidR="00026588">
        <w:rPr>
          <w:szCs w:val="24"/>
        </w:rPr>
        <w:t xml:space="preserve"> партии </w:t>
      </w:r>
      <w:r w:rsidR="00026588" w:rsidRPr="008E69DD">
        <w:rPr>
          <w:b/>
          <w:bCs/>
          <w:szCs w:val="24"/>
        </w:rPr>
        <w:t>«СПРАВЕДЛИВАЯ РОССИЯ – ПАТРИОТЫ – ЗА ПРАВДУ»</w:t>
      </w:r>
      <w:r w:rsidR="00026588">
        <w:rPr>
          <w:szCs w:val="24"/>
        </w:rPr>
        <w:t xml:space="preserve">, член Совета регионального отделения   Социалистической политической партии </w:t>
      </w:r>
      <w:r w:rsidR="00026588" w:rsidRPr="008E69DD">
        <w:rPr>
          <w:b/>
          <w:bCs/>
          <w:szCs w:val="24"/>
        </w:rPr>
        <w:t>«СПРАВЕДЛИВАЯ РОССИЯ – ПАТРИОТЫ – ЗА ПРАВДУ»</w:t>
      </w:r>
      <w:r w:rsidR="00026588">
        <w:rPr>
          <w:b/>
          <w:bCs/>
          <w:szCs w:val="24"/>
        </w:rPr>
        <w:t xml:space="preserve"> </w:t>
      </w:r>
      <w:r w:rsidR="00026588" w:rsidRPr="00F0042C">
        <w:rPr>
          <w:szCs w:val="24"/>
        </w:rPr>
        <w:t>в Ростовской области, председатель Совета местного отделения</w:t>
      </w:r>
      <w:r w:rsidR="00026588">
        <w:rPr>
          <w:b/>
          <w:bCs/>
          <w:szCs w:val="24"/>
        </w:rPr>
        <w:t xml:space="preserve"> </w:t>
      </w:r>
      <w:r w:rsidR="00026588">
        <w:rPr>
          <w:szCs w:val="24"/>
        </w:rPr>
        <w:t xml:space="preserve">Социалистической политической партии </w:t>
      </w:r>
      <w:r w:rsidR="00026588" w:rsidRPr="008E69DD">
        <w:rPr>
          <w:b/>
          <w:bCs/>
          <w:szCs w:val="24"/>
        </w:rPr>
        <w:t>«СПРАВЕДЛИВАЯ РОССИЯ – ПАТРИОТЫ – ЗА ПРАВДУ»</w:t>
      </w:r>
      <w:r w:rsidR="00026588">
        <w:rPr>
          <w:b/>
          <w:bCs/>
          <w:szCs w:val="24"/>
        </w:rPr>
        <w:t xml:space="preserve"> </w:t>
      </w:r>
      <w:r w:rsidR="00026588" w:rsidRPr="00F0042C">
        <w:rPr>
          <w:szCs w:val="24"/>
        </w:rPr>
        <w:t>в г. Таганроге Ростовской области</w:t>
      </w:r>
      <w:r w:rsidR="00D30DAE">
        <w:rPr>
          <w:szCs w:val="24"/>
        </w:rPr>
        <w:t>,</w:t>
      </w:r>
      <w:r w:rsidR="00D30DAE" w:rsidRPr="00D30DAE">
        <w:rPr>
          <w:szCs w:val="24"/>
        </w:rPr>
        <w:t xml:space="preserve"> </w:t>
      </w:r>
      <w:r w:rsidR="00D30DAE">
        <w:rPr>
          <w:szCs w:val="24"/>
        </w:rPr>
        <w:t xml:space="preserve">имелась </w:t>
      </w:r>
      <w:proofErr w:type="gramStart"/>
      <w:r w:rsidR="00D30DAE">
        <w:rPr>
          <w:szCs w:val="24"/>
        </w:rPr>
        <w:t>судимость</w:t>
      </w:r>
      <w:proofErr w:type="gramEnd"/>
      <w:r w:rsidR="00D30DAE">
        <w:rPr>
          <w:szCs w:val="24"/>
        </w:rPr>
        <w:t xml:space="preserve"> </w:t>
      </w:r>
      <w:r w:rsidR="00D30DAE" w:rsidRPr="00F0042C">
        <w:rPr>
          <w:szCs w:val="24"/>
        </w:rPr>
        <w:t>имелась судимость часть 2 статьи 165 "Причинение имущественного ущерба путем обмана или злоупотребления доверием" Уголовного кодекса Российской Федерации</w:t>
      </w:r>
      <w:r w:rsidR="00EF2C68">
        <w:rPr>
          <w:szCs w:val="24"/>
        </w:rPr>
        <w:t>.</w:t>
      </w:r>
    </w:p>
    <w:p w:rsidR="00026588" w:rsidRPr="00026588" w:rsidRDefault="000537DC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2. </w:t>
      </w:r>
      <w:proofErr w:type="gramStart"/>
      <w:r w:rsidR="00B8703C">
        <w:t>Козлов Максим Игоревич</w:t>
      </w:r>
      <w:r w:rsidR="00912B5C">
        <w:t>,</w:t>
      </w:r>
      <w:r w:rsidR="00026588" w:rsidRPr="00026588">
        <w:rPr>
          <w:szCs w:val="24"/>
        </w:rPr>
        <w:t xml:space="preserve"> дата рождения – 30.01.1995 года</w:t>
      </w:r>
      <w:r w:rsidR="00D30DAE">
        <w:rPr>
          <w:szCs w:val="24"/>
        </w:rPr>
        <w:t>,</w:t>
      </w:r>
      <w:r w:rsidR="00026588" w:rsidRPr="00026588">
        <w:rPr>
          <w:szCs w:val="24"/>
        </w:rPr>
        <w:t xml:space="preserve"> </w:t>
      </w:r>
      <w:r w:rsidR="00C47FB5">
        <w:rPr>
          <w:szCs w:val="24"/>
        </w:rPr>
        <w:t>место</w:t>
      </w:r>
      <w:r w:rsidR="00026588" w:rsidRPr="00026588">
        <w:rPr>
          <w:szCs w:val="24"/>
        </w:rPr>
        <w:t xml:space="preserve"> жительства – Ростовская область, город Таганрог, профессиональное образование –</w:t>
      </w:r>
      <w:r w:rsidR="00026588" w:rsidRPr="00026588">
        <w:rPr>
          <w:sz w:val="22"/>
          <w:szCs w:val="20"/>
        </w:rPr>
        <w:t xml:space="preserve"> </w:t>
      </w:r>
      <w:r w:rsidR="00026588" w:rsidRPr="00026588">
        <w:rPr>
          <w:szCs w:val="20"/>
        </w:rPr>
        <w:t xml:space="preserve"> Федеральное государственное бюджетное образовательное учреждение высшего профессионального образования «Донской государственный технический университет» г. Ростов-на-Дону, 2014 год,  </w:t>
      </w:r>
      <w:r w:rsidR="00026588" w:rsidRPr="00026588">
        <w:rPr>
          <w:szCs w:val="24"/>
        </w:rPr>
        <w:t xml:space="preserve">основное место работы или службы, занимаемая должность / род занятий – индивидуальный предприниматель, член Социалистической политической партии </w:t>
      </w:r>
      <w:r w:rsidR="00026588" w:rsidRPr="00026588">
        <w:rPr>
          <w:b/>
          <w:bCs/>
          <w:szCs w:val="24"/>
        </w:rPr>
        <w:t>«СПРАВЕДЛИВАЯ РОССИЯ – ПАТРИОТЫ – ЗА ПРАВДУ»</w:t>
      </w:r>
      <w:r w:rsidR="00026588" w:rsidRPr="00026588">
        <w:rPr>
          <w:szCs w:val="24"/>
        </w:rPr>
        <w:t>.</w:t>
      </w:r>
      <w:proofErr w:type="gramEnd"/>
    </w:p>
    <w:p w:rsidR="00026588" w:rsidRPr="00026588" w:rsidRDefault="00026588" w:rsidP="0034308C">
      <w:pPr>
        <w:autoSpaceDE w:val="0"/>
        <w:autoSpaceDN w:val="0"/>
        <w:ind w:firstLine="709"/>
        <w:jc w:val="center"/>
        <w:rPr>
          <w:i/>
          <w:iCs/>
          <w:sz w:val="12"/>
          <w:szCs w:val="16"/>
        </w:rPr>
      </w:pPr>
    </w:p>
    <w:p w:rsidR="00B8703C" w:rsidRDefault="00B8703C" w:rsidP="000537DC">
      <w:pPr>
        <w:pStyle w:val="ab"/>
        <w:autoSpaceDE w:val="0"/>
        <w:autoSpaceDN w:val="0"/>
        <w:ind w:left="709"/>
      </w:pPr>
    </w:p>
    <w:p w:rsidR="00026588" w:rsidRPr="00026588" w:rsidRDefault="000537DC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3. </w:t>
      </w:r>
      <w:proofErr w:type="gramStart"/>
      <w:r w:rsidR="00B8703C" w:rsidRPr="00280C72">
        <w:t>Абраменко Владимир Викторович</w:t>
      </w:r>
      <w:r w:rsidR="00912B5C">
        <w:t>,</w:t>
      </w:r>
      <w:r w:rsidR="00026588" w:rsidRPr="00026588">
        <w:rPr>
          <w:szCs w:val="24"/>
        </w:rPr>
        <w:t xml:space="preserve"> дата рождения – 01.09.1950 года, </w:t>
      </w:r>
      <w:r w:rsidR="00C47FB5">
        <w:rPr>
          <w:szCs w:val="24"/>
        </w:rPr>
        <w:t>место</w:t>
      </w:r>
      <w:r w:rsidR="00026588" w:rsidRPr="00026588">
        <w:rPr>
          <w:szCs w:val="24"/>
        </w:rPr>
        <w:t xml:space="preserve"> жительства – Ростовская область, </w:t>
      </w:r>
      <w:proofErr w:type="spellStart"/>
      <w:r w:rsidR="00026588" w:rsidRPr="00026588">
        <w:rPr>
          <w:szCs w:val="24"/>
        </w:rPr>
        <w:t>Неклиновский</w:t>
      </w:r>
      <w:proofErr w:type="spellEnd"/>
      <w:r w:rsidR="00026588" w:rsidRPr="00026588">
        <w:rPr>
          <w:szCs w:val="24"/>
        </w:rPr>
        <w:t xml:space="preserve"> район, хутор Красный Десант, профессиональное образование –</w:t>
      </w:r>
      <w:r w:rsidR="00026588" w:rsidRPr="00026588">
        <w:rPr>
          <w:sz w:val="22"/>
          <w:szCs w:val="20"/>
        </w:rPr>
        <w:t xml:space="preserve"> </w:t>
      </w:r>
      <w:r w:rsidR="00026588" w:rsidRPr="00026588">
        <w:rPr>
          <w:szCs w:val="20"/>
        </w:rPr>
        <w:t xml:space="preserve"> Высшая юридическая заочная школа МВД СССР, 1989 год,   </w:t>
      </w:r>
      <w:r w:rsidR="00026588" w:rsidRPr="00026588">
        <w:rPr>
          <w:szCs w:val="24"/>
        </w:rPr>
        <w:t xml:space="preserve">основное место работы или службы, занимаемая должность / род занятий – пенсионер, член Социалистической политической партии </w:t>
      </w:r>
      <w:r w:rsidR="00026588" w:rsidRPr="00026588">
        <w:rPr>
          <w:b/>
          <w:bCs/>
          <w:szCs w:val="24"/>
        </w:rPr>
        <w:t>«СПРАВЕДЛИВАЯ РОССИЯ – ПАТРИОТЫ – ЗА ПРАВДУ»</w:t>
      </w:r>
      <w:r w:rsidR="00026588" w:rsidRPr="00026588">
        <w:rPr>
          <w:szCs w:val="24"/>
        </w:rPr>
        <w:t xml:space="preserve">, член Совета местного отделения   Социалистической политической партии </w:t>
      </w:r>
      <w:r w:rsidR="00026588" w:rsidRPr="00026588">
        <w:rPr>
          <w:b/>
          <w:bCs/>
          <w:szCs w:val="24"/>
        </w:rPr>
        <w:t xml:space="preserve">«СПРАВЕДЛИВАЯ РОССИЯ – ПАТРИОТЫ – ЗА ПРАВДУ» </w:t>
      </w:r>
      <w:r w:rsidR="00026588" w:rsidRPr="00026588">
        <w:rPr>
          <w:szCs w:val="24"/>
        </w:rPr>
        <w:t xml:space="preserve">в </w:t>
      </w:r>
      <w:proofErr w:type="spellStart"/>
      <w:r w:rsidR="00026588" w:rsidRPr="00026588">
        <w:rPr>
          <w:szCs w:val="24"/>
        </w:rPr>
        <w:t>Неклиновском</w:t>
      </w:r>
      <w:proofErr w:type="spellEnd"/>
      <w:r w:rsidR="00026588" w:rsidRPr="00026588">
        <w:rPr>
          <w:szCs w:val="24"/>
        </w:rPr>
        <w:t xml:space="preserve"> районе</w:t>
      </w:r>
      <w:proofErr w:type="gramEnd"/>
      <w:r w:rsidR="00026588" w:rsidRPr="00026588">
        <w:rPr>
          <w:szCs w:val="24"/>
        </w:rPr>
        <w:t xml:space="preserve"> Ростовской области. </w:t>
      </w:r>
    </w:p>
    <w:p w:rsidR="00B8703C" w:rsidRPr="00280C72" w:rsidRDefault="00B8703C" w:rsidP="000537DC">
      <w:pPr>
        <w:autoSpaceDE w:val="0"/>
        <w:autoSpaceDN w:val="0"/>
      </w:pPr>
    </w:p>
    <w:p w:rsidR="00B8703C" w:rsidRDefault="00B8703C" w:rsidP="0034308C">
      <w:pPr>
        <w:autoSpaceDE w:val="0"/>
        <w:autoSpaceDN w:val="0"/>
        <w:ind w:firstLine="709"/>
        <w:jc w:val="center"/>
        <w:rPr>
          <w:b/>
          <w:bCs/>
        </w:rPr>
      </w:pPr>
      <w:proofErr w:type="gramStart"/>
      <w:r>
        <w:rPr>
          <w:b/>
          <w:bCs/>
        </w:rPr>
        <w:t>Матвеево-Курганская</w:t>
      </w:r>
      <w:proofErr w:type="gramEnd"/>
      <w:r>
        <w:rPr>
          <w:b/>
          <w:bCs/>
        </w:rPr>
        <w:t xml:space="preserve"> региональная группа № 6</w:t>
      </w:r>
    </w:p>
    <w:p w:rsidR="000537DC" w:rsidRDefault="000537DC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026588" w:rsidRPr="00026588" w:rsidRDefault="000537DC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1. </w:t>
      </w:r>
      <w:r w:rsidR="00B8703C" w:rsidRPr="00C14F07">
        <w:t>Стародумов Владимир Юрьевич</w:t>
      </w:r>
      <w:r w:rsidR="00912B5C">
        <w:t>,</w:t>
      </w:r>
      <w:r w:rsidR="00026588" w:rsidRPr="00026588">
        <w:rPr>
          <w:szCs w:val="24"/>
        </w:rPr>
        <w:t xml:space="preserve"> дата рождения – 27.12.1960 года, </w:t>
      </w:r>
      <w:r w:rsidR="00C47FB5">
        <w:rPr>
          <w:szCs w:val="24"/>
        </w:rPr>
        <w:t>место</w:t>
      </w:r>
      <w:r w:rsidR="00026588" w:rsidRPr="00026588">
        <w:rPr>
          <w:szCs w:val="24"/>
        </w:rPr>
        <w:t xml:space="preserve"> жительства – Ростовская область, город Таганрог, профессиональное образование –</w:t>
      </w:r>
      <w:r w:rsidR="00026588" w:rsidRPr="00026588">
        <w:rPr>
          <w:sz w:val="22"/>
          <w:szCs w:val="20"/>
        </w:rPr>
        <w:t xml:space="preserve"> </w:t>
      </w:r>
      <w:r w:rsidR="00026588" w:rsidRPr="00026588">
        <w:rPr>
          <w:szCs w:val="20"/>
        </w:rPr>
        <w:t xml:space="preserve"> Среднее профтехучилище №59 г. Новошахтинска Ростовской обл., 1987 год, </w:t>
      </w:r>
      <w:r w:rsidR="00026588" w:rsidRPr="00026588">
        <w:rPr>
          <w:szCs w:val="24"/>
        </w:rPr>
        <w:t xml:space="preserve">основное место работы или службы, занимаемая должность / род занятий – пенсионер. </w:t>
      </w:r>
    </w:p>
    <w:p w:rsidR="00026588" w:rsidRPr="00026588" w:rsidRDefault="000537DC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2. </w:t>
      </w:r>
      <w:proofErr w:type="spellStart"/>
      <w:r w:rsidR="00B8703C" w:rsidRPr="00C14F07">
        <w:t>Рейзвиг</w:t>
      </w:r>
      <w:proofErr w:type="spellEnd"/>
      <w:r w:rsidR="00B8703C" w:rsidRPr="00C14F07">
        <w:t xml:space="preserve"> Арнольд Анатольевич</w:t>
      </w:r>
      <w:r w:rsidR="00912B5C">
        <w:t>,</w:t>
      </w:r>
      <w:r w:rsidR="00026588" w:rsidRPr="00026588">
        <w:rPr>
          <w:szCs w:val="24"/>
        </w:rPr>
        <w:t xml:space="preserve"> дата рождения – 23.08.1963 года, мест</w:t>
      </w:r>
      <w:r w:rsidR="00C47FB5">
        <w:rPr>
          <w:szCs w:val="24"/>
        </w:rPr>
        <w:t>о</w:t>
      </w:r>
      <w:r w:rsidR="00026588" w:rsidRPr="00026588">
        <w:rPr>
          <w:szCs w:val="24"/>
        </w:rPr>
        <w:t xml:space="preserve"> жительства – Ростовская область, город Таганрог, профессиональное образование –</w:t>
      </w:r>
      <w:r w:rsidR="00026588" w:rsidRPr="00026588">
        <w:rPr>
          <w:sz w:val="22"/>
          <w:szCs w:val="20"/>
        </w:rPr>
        <w:t xml:space="preserve"> </w:t>
      </w:r>
      <w:r w:rsidR="00026588" w:rsidRPr="00026588">
        <w:rPr>
          <w:szCs w:val="20"/>
        </w:rPr>
        <w:t xml:space="preserve"> Рижское высшее военно-политическое Краснознаменное училище имени Маршала Сов. Союза Бирюзо</w:t>
      </w:r>
      <w:r w:rsidR="00E62C04">
        <w:rPr>
          <w:szCs w:val="20"/>
        </w:rPr>
        <w:t>ва С.С., 1985 год</w:t>
      </w:r>
      <w:r w:rsidR="00026588" w:rsidRPr="00026588">
        <w:rPr>
          <w:szCs w:val="20"/>
        </w:rPr>
        <w:t xml:space="preserve">,  </w:t>
      </w:r>
      <w:r w:rsidR="00026588" w:rsidRPr="00026588">
        <w:rPr>
          <w:szCs w:val="24"/>
        </w:rPr>
        <w:t>основное место работы или службы, занимаемая должность / род занятий – Адвокатская палата Ростовской области, адвокат.</w:t>
      </w:r>
    </w:p>
    <w:p w:rsidR="00600B96" w:rsidRPr="00600B96" w:rsidRDefault="000537DC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3. </w:t>
      </w:r>
      <w:proofErr w:type="gramStart"/>
      <w:r w:rsidR="00B8703C">
        <w:t>Горбатенко Анна Григорьевна</w:t>
      </w:r>
      <w:r w:rsidR="00912B5C">
        <w:t>,</w:t>
      </w:r>
      <w:r w:rsidR="00724F9B">
        <w:rPr>
          <w:szCs w:val="24"/>
        </w:rPr>
        <w:t xml:space="preserve"> </w:t>
      </w:r>
      <w:r w:rsidR="00600B96" w:rsidRPr="00600B96">
        <w:rPr>
          <w:szCs w:val="24"/>
        </w:rPr>
        <w:t>дата рождения – 27.08.1935 года, мест</w:t>
      </w:r>
      <w:r w:rsidR="00C47FB5">
        <w:rPr>
          <w:szCs w:val="24"/>
        </w:rPr>
        <w:t>о</w:t>
      </w:r>
      <w:r w:rsidR="00600B96" w:rsidRPr="00600B96">
        <w:rPr>
          <w:szCs w:val="24"/>
        </w:rPr>
        <w:t xml:space="preserve"> жительства – Ростовская область, </w:t>
      </w:r>
      <w:proofErr w:type="spellStart"/>
      <w:r w:rsidR="00600B96" w:rsidRPr="00600B96">
        <w:rPr>
          <w:szCs w:val="24"/>
        </w:rPr>
        <w:t>Неклиновский</w:t>
      </w:r>
      <w:proofErr w:type="spellEnd"/>
      <w:r w:rsidR="00600B96" w:rsidRPr="00600B96">
        <w:rPr>
          <w:szCs w:val="24"/>
        </w:rPr>
        <w:t xml:space="preserve"> район, село Покровское,</w:t>
      </w:r>
      <w:r w:rsidR="00600B96" w:rsidRPr="00600B96">
        <w:rPr>
          <w:rFonts w:ascii="Calibri" w:hAnsi="Calibri"/>
          <w:sz w:val="22"/>
          <w:szCs w:val="22"/>
          <w:lang w:eastAsia="en-US"/>
        </w:rPr>
        <w:t xml:space="preserve"> </w:t>
      </w:r>
      <w:r w:rsidR="00600B96" w:rsidRPr="00600B96">
        <w:rPr>
          <w:szCs w:val="24"/>
        </w:rPr>
        <w:t xml:space="preserve">профессиональное образование – Пашковский сельскохозяйственный техникум МСХ -3 РСФСР, 1953 год,  основное место работы или службы, занимаемая должность / род занятий – пенсионер, член Социалистической политической партии </w:t>
      </w:r>
      <w:r w:rsidR="00600B96" w:rsidRPr="00600B96">
        <w:rPr>
          <w:b/>
          <w:bCs/>
          <w:szCs w:val="24"/>
        </w:rPr>
        <w:t>«СПРАВЕДЛИВАЯ РОССИЯ – ПАТРИОТЫ – ЗА ПРАВДУ»</w:t>
      </w:r>
      <w:r w:rsidR="00600B96" w:rsidRPr="00600B96">
        <w:rPr>
          <w:szCs w:val="24"/>
        </w:rPr>
        <w:t>.</w:t>
      </w:r>
      <w:proofErr w:type="gramEnd"/>
    </w:p>
    <w:p w:rsidR="00EF2C68" w:rsidRDefault="00EF2C68" w:rsidP="000537DC">
      <w:pPr>
        <w:autoSpaceDE w:val="0"/>
        <w:autoSpaceDN w:val="0"/>
        <w:rPr>
          <w:b/>
          <w:bCs/>
        </w:rPr>
      </w:pPr>
    </w:p>
    <w:p w:rsidR="00B8703C" w:rsidRDefault="00B8703C" w:rsidP="0034308C">
      <w:pPr>
        <w:autoSpaceDE w:val="0"/>
        <w:autoSpaceDN w:val="0"/>
        <w:ind w:firstLine="709"/>
        <w:jc w:val="center"/>
        <w:rPr>
          <w:b/>
          <w:bCs/>
        </w:rPr>
      </w:pPr>
      <w:proofErr w:type="spellStart"/>
      <w:r>
        <w:rPr>
          <w:b/>
          <w:bCs/>
        </w:rPr>
        <w:t>Кагальницкая</w:t>
      </w:r>
      <w:proofErr w:type="spellEnd"/>
      <w:r>
        <w:rPr>
          <w:b/>
          <w:bCs/>
        </w:rPr>
        <w:t xml:space="preserve"> региональная группа № 7</w:t>
      </w:r>
    </w:p>
    <w:p w:rsidR="000537DC" w:rsidRDefault="000537DC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600B96" w:rsidRPr="00600B96" w:rsidRDefault="000537DC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1. </w:t>
      </w:r>
      <w:proofErr w:type="gramStart"/>
      <w:r w:rsidR="00B8703C" w:rsidRPr="00C14F07">
        <w:t>Голубев Юрий Михайлович</w:t>
      </w:r>
      <w:r w:rsidR="00912B5C">
        <w:t>,</w:t>
      </w:r>
      <w:r w:rsidR="00600B96" w:rsidRPr="00600B96">
        <w:rPr>
          <w:szCs w:val="24"/>
        </w:rPr>
        <w:t xml:space="preserve"> дата рождения – 15.08.1960 года, мест</w:t>
      </w:r>
      <w:r w:rsidR="00C47FB5">
        <w:rPr>
          <w:szCs w:val="24"/>
        </w:rPr>
        <w:t xml:space="preserve">о </w:t>
      </w:r>
      <w:r w:rsidR="00600B96" w:rsidRPr="00600B96">
        <w:rPr>
          <w:szCs w:val="24"/>
        </w:rPr>
        <w:t>жительства – Ростовская область, горд Азов, профессиональное образование  - Ростовский инженерно-строительный институт, 1982 год, основное место работы или службы, занимаемая должность / род занятий – пенсионер, депутат Азовской городской Думы Ростовской области</w:t>
      </w:r>
      <w:r w:rsidR="00912B5C">
        <w:rPr>
          <w:szCs w:val="24"/>
        </w:rPr>
        <w:t xml:space="preserve"> на непостоянной основе</w:t>
      </w:r>
      <w:r w:rsidR="00600B96" w:rsidRPr="00600B96">
        <w:rPr>
          <w:szCs w:val="24"/>
        </w:rPr>
        <w:t xml:space="preserve">, член </w:t>
      </w:r>
      <w:bookmarkStart w:id="3" w:name="_Hlk140594736"/>
      <w:r w:rsidR="00600B96" w:rsidRPr="00600B96">
        <w:rPr>
          <w:szCs w:val="24"/>
        </w:rPr>
        <w:t xml:space="preserve">Социалистической политической партии </w:t>
      </w:r>
      <w:r w:rsidR="00600B96" w:rsidRPr="00600B96">
        <w:rPr>
          <w:b/>
          <w:bCs/>
          <w:szCs w:val="24"/>
        </w:rPr>
        <w:t>«СПРАВЕДЛИВАЯ РОССИЯ – ПАТРИОТЫ – ЗА ПРАВДУ»</w:t>
      </w:r>
      <w:r w:rsidR="00600B96" w:rsidRPr="00600B96">
        <w:rPr>
          <w:szCs w:val="24"/>
        </w:rPr>
        <w:t xml:space="preserve">, </w:t>
      </w:r>
      <w:bookmarkEnd w:id="3"/>
      <w:r w:rsidR="00600B96" w:rsidRPr="00600B96">
        <w:rPr>
          <w:szCs w:val="24"/>
        </w:rPr>
        <w:t xml:space="preserve">член Бюро Совета регионального отделения Социалистической политической партии </w:t>
      </w:r>
      <w:r w:rsidR="00600B96" w:rsidRPr="00600B96">
        <w:rPr>
          <w:b/>
          <w:bCs/>
          <w:szCs w:val="24"/>
        </w:rPr>
        <w:t>«СПРАВЕДЛИВАЯ РОССИЯ – ПАТРИОТЫ – ЗА</w:t>
      </w:r>
      <w:proofErr w:type="gramEnd"/>
      <w:r w:rsidR="00600B96" w:rsidRPr="00600B96">
        <w:rPr>
          <w:b/>
          <w:bCs/>
          <w:szCs w:val="24"/>
        </w:rPr>
        <w:t xml:space="preserve"> ПРАВДУ»</w:t>
      </w:r>
      <w:r w:rsidR="00600B96" w:rsidRPr="00600B96">
        <w:rPr>
          <w:szCs w:val="24"/>
        </w:rPr>
        <w:t xml:space="preserve"> в Ростовской области, председатель Совета местного отделения Социалистической политической партии </w:t>
      </w:r>
      <w:r w:rsidR="00600B96" w:rsidRPr="00600B96">
        <w:rPr>
          <w:b/>
          <w:bCs/>
          <w:szCs w:val="24"/>
        </w:rPr>
        <w:t>«СПРАВЕДЛИВАЯ РОССИЯ – ПАТРИОТЫ – ЗА ПРАВДУ»</w:t>
      </w:r>
      <w:r w:rsidR="00600B96" w:rsidRPr="00600B96">
        <w:rPr>
          <w:szCs w:val="24"/>
        </w:rPr>
        <w:t xml:space="preserve"> в г. Азове Ростовской области</w:t>
      </w:r>
      <w:proofErr w:type="gramStart"/>
      <w:r w:rsidR="00600B96" w:rsidRPr="00600B96">
        <w:rPr>
          <w:szCs w:val="24"/>
        </w:rPr>
        <w:t>.</w:t>
      </w:r>
      <w:proofErr w:type="gramEnd"/>
      <w:r w:rsidR="00D30DAE" w:rsidRPr="00D30DAE">
        <w:rPr>
          <w:color w:val="000000"/>
          <w:lang w:eastAsia="en-US"/>
        </w:rPr>
        <w:t xml:space="preserve"> </w:t>
      </w:r>
      <w:proofErr w:type="gramStart"/>
      <w:r w:rsidR="00D30DAE" w:rsidRPr="00600B96">
        <w:rPr>
          <w:color w:val="000000"/>
          <w:lang w:eastAsia="en-US"/>
        </w:rPr>
        <w:t>и</w:t>
      </w:r>
      <w:proofErr w:type="gramEnd"/>
      <w:r w:rsidR="00D30DAE" w:rsidRPr="00600B96">
        <w:rPr>
          <w:color w:val="000000"/>
          <w:lang w:eastAsia="en-US"/>
        </w:rPr>
        <w:t>мелась судимость по части 1 статьи 116 "Побои" Уголовного кодекса Российской Федерации</w:t>
      </w:r>
      <w:r w:rsidR="00EF2C68">
        <w:rPr>
          <w:color w:val="000000"/>
          <w:lang w:eastAsia="en-US"/>
        </w:rPr>
        <w:t>.</w:t>
      </w:r>
    </w:p>
    <w:p w:rsidR="00600B96" w:rsidRPr="00600B96" w:rsidRDefault="000537DC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2. </w:t>
      </w:r>
      <w:proofErr w:type="spellStart"/>
      <w:proofErr w:type="gramStart"/>
      <w:r w:rsidR="00B8703C" w:rsidRPr="00C14F07">
        <w:t>Гура</w:t>
      </w:r>
      <w:proofErr w:type="spellEnd"/>
      <w:r w:rsidR="00B8703C" w:rsidRPr="00C14F07">
        <w:t xml:space="preserve"> Геннадий Викторович</w:t>
      </w:r>
      <w:r w:rsidR="00912B5C">
        <w:t>,</w:t>
      </w:r>
      <w:r w:rsidR="00B8703C" w:rsidRPr="00C14F07">
        <w:t xml:space="preserve"> </w:t>
      </w:r>
      <w:r w:rsidR="00600B96" w:rsidRPr="00600B96">
        <w:rPr>
          <w:szCs w:val="24"/>
        </w:rPr>
        <w:t>дата рождения – 26.04.1953 года</w:t>
      </w:r>
      <w:r w:rsidR="00D30DAE">
        <w:rPr>
          <w:szCs w:val="24"/>
        </w:rPr>
        <w:t xml:space="preserve">, </w:t>
      </w:r>
      <w:r w:rsidR="00600B96" w:rsidRPr="00600B96">
        <w:rPr>
          <w:szCs w:val="24"/>
        </w:rPr>
        <w:t>мест</w:t>
      </w:r>
      <w:r w:rsidR="00C47FB5">
        <w:rPr>
          <w:szCs w:val="24"/>
        </w:rPr>
        <w:t>о</w:t>
      </w:r>
      <w:r w:rsidR="00600B96" w:rsidRPr="00600B96">
        <w:rPr>
          <w:szCs w:val="24"/>
        </w:rPr>
        <w:t xml:space="preserve"> жительства – Ростовская область, Азовский район, село Самарское, профессиональное образование –</w:t>
      </w:r>
      <w:r w:rsidR="00600B96" w:rsidRPr="00600B96">
        <w:rPr>
          <w:sz w:val="22"/>
          <w:szCs w:val="20"/>
        </w:rPr>
        <w:t xml:space="preserve"> </w:t>
      </w:r>
      <w:r w:rsidR="00600B96" w:rsidRPr="00600B96">
        <w:rPr>
          <w:szCs w:val="20"/>
        </w:rPr>
        <w:t xml:space="preserve"> Азово-Черноморский институт механизации </w:t>
      </w:r>
      <w:r w:rsidR="00724F9B">
        <w:rPr>
          <w:szCs w:val="20"/>
        </w:rPr>
        <w:t>сельского хозяйства, 1976 год,</w:t>
      </w:r>
      <w:r w:rsidR="00600B96" w:rsidRPr="00600B96">
        <w:rPr>
          <w:szCs w:val="20"/>
        </w:rPr>
        <w:t xml:space="preserve"> </w:t>
      </w:r>
      <w:r w:rsidR="00600B96" w:rsidRPr="00600B96">
        <w:rPr>
          <w:szCs w:val="24"/>
        </w:rPr>
        <w:t xml:space="preserve">основное место работы или службы, занимаемая должность / род занятий – пенсионер, депутат Собрания депутатов Самарского сельского поселения на непостоянной основе, член Социалистической политической партии </w:t>
      </w:r>
      <w:r w:rsidR="00600B96" w:rsidRPr="00600B96">
        <w:rPr>
          <w:b/>
          <w:bCs/>
          <w:szCs w:val="24"/>
        </w:rPr>
        <w:t>«СПРАВЕДЛИВАЯ РОССИЯ – ПАТРИОТЫ – ЗА ПРАВДУ»</w:t>
      </w:r>
      <w:r w:rsidR="00600B96" w:rsidRPr="00600B96">
        <w:rPr>
          <w:szCs w:val="24"/>
        </w:rPr>
        <w:t>, председатель Совета местного отделения</w:t>
      </w:r>
      <w:r w:rsidR="00600B96" w:rsidRPr="00600B96">
        <w:rPr>
          <w:b/>
          <w:bCs/>
          <w:szCs w:val="24"/>
        </w:rPr>
        <w:t xml:space="preserve"> </w:t>
      </w:r>
      <w:r w:rsidR="00600B96" w:rsidRPr="00600B96">
        <w:rPr>
          <w:szCs w:val="24"/>
        </w:rPr>
        <w:t xml:space="preserve">Социалистической политической партии </w:t>
      </w:r>
      <w:r w:rsidR="00600B96" w:rsidRPr="00600B96">
        <w:rPr>
          <w:b/>
          <w:bCs/>
          <w:szCs w:val="24"/>
        </w:rPr>
        <w:t>«СПРАВЕДЛИВАЯ</w:t>
      </w:r>
      <w:proofErr w:type="gramEnd"/>
      <w:r w:rsidR="00600B96" w:rsidRPr="00600B96">
        <w:rPr>
          <w:b/>
          <w:bCs/>
          <w:szCs w:val="24"/>
        </w:rPr>
        <w:t xml:space="preserve"> РОССИЯ – ПАТРИОТЫ – ЗА ПРАВДУ» </w:t>
      </w:r>
      <w:r w:rsidR="00600B96" w:rsidRPr="00600B96">
        <w:rPr>
          <w:szCs w:val="24"/>
        </w:rPr>
        <w:t>в Азовском районе Ростовской области.</w:t>
      </w:r>
    </w:p>
    <w:p w:rsidR="00600B96" w:rsidRPr="00600B96" w:rsidRDefault="000537DC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3. </w:t>
      </w:r>
      <w:proofErr w:type="gramStart"/>
      <w:r w:rsidR="00B8703C" w:rsidRPr="00C14F07">
        <w:t>Виноградов Иван Викторович</w:t>
      </w:r>
      <w:r w:rsidR="00912B5C">
        <w:t>,</w:t>
      </w:r>
      <w:r w:rsidR="00600B96" w:rsidRPr="00600B96">
        <w:rPr>
          <w:szCs w:val="24"/>
        </w:rPr>
        <w:t xml:space="preserve">  дата рождения – 09.12.1972 года, мест</w:t>
      </w:r>
      <w:r w:rsidR="00C47FB5">
        <w:rPr>
          <w:szCs w:val="24"/>
        </w:rPr>
        <w:t>о</w:t>
      </w:r>
      <w:r w:rsidR="00600B96" w:rsidRPr="00600B96">
        <w:rPr>
          <w:szCs w:val="24"/>
        </w:rPr>
        <w:t xml:space="preserve"> жительства – Ростовская область, Зерноградский район, город Зерноград, профессиональное образование –</w:t>
      </w:r>
      <w:r w:rsidR="00600B96" w:rsidRPr="00600B96">
        <w:rPr>
          <w:sz w:val="22"/>
          <w:szCs w:val="20"/>
        </w:rPr>
        <w:t xml:space="preserve"> </w:t>
      </w:r>
      <w:r w:rsidR="00600B96" w:rsidRPr="00600B96">
        <w:rPr>
          <w:szCs w:val="20"/>
        </w:rPr>
        <w:t xml:space="preserve"> Негосударственное образовательное частное учреждение высшего профессионального образования «МОСКОВСКИЙ ИНСТИТУТ ЭКОНОМИЧЕСКИХ ПРЕОБРАЗОВАНИЙ», 2008 год,  </w:t>
      </w:r>
      <w:r w:rsidR="00600B96" w:rsidRPr="00600B96">
        <w:rPr>
          <w:szCs w:val="24"/>
        </w:rPr>
        <w:t xml:space="preserve">основное место работы или службы, занимаемая должность / род занятий – индивидуальный предприниматель, член Социалистической политической партии </w:t>
      </w:r>
      <w:r w:rsidR="00600B96" w:rsidRPr="00600B96">
        <w:rPr>
          <w:b/>
          <w:bCs/>
          <w:szCs w:val="24"/>
        </w:rPr>
        <w:t>«СПРАВЕДЛИВАЯ РОССИЯ – ПАТРИОТЫ – ЗА ПРАВДУ»</w:t>
      </w:r>
      <w:r w:rsidR="00600B96" w:rsidRPr="00600B96">
        <w:rPr>
          <w:szCs w:val="24"/>
        </w:rPr>
        <w:t>.</w:t>
      </w:r>
      <w:proofErr w:type="gramEnd"/>
    </w:p>
    <w:p w:rsidR="000537DC" w:rsidRDefault="000537DC" w:rsidP="00EF2C68">
      <w:pPr>
        <w:autoSpaceDE w:val="0"/>
        <w:autoSpaceDN w:val="0"/>
        <w:rPr>
          <w:b/>
          <w:bCs/>
        </w:rPr>
      </w:pPr>
    </w:p>
    <w:p w:rsidR="00B8703C" w:rsidRDefault="00B8703C" w:rsidP="0034308C">
      <w:pPr>
        <w:autoSpaceDE w:val="0"/>
        <w:autoSpaceDN w:val="0"/>
        <w:ind w:firstLine="709"/>
        <w:jc w:val="center"/>
        <w:rPr>
          <w:b/>
          <w:bCs/>
        </w:rPr>
      </w:pPr>
      <w:proofErr w:type="spellStart"/>
      <w:r>
        <w:rPr>
          <w:b/>
          <w:bCs/>
        </w:rPr>
        <w:t>Сальская</w:t>
      </w:r>
      <w:proofErr w:type="spellEnd"/>
      <w:r>
        <w:rPr>
          <w:b/>
          <w:bCs/>
        </w:rPr>
        <w:t xml:space="preserve"> региональная группа № 8</w:t>
      </w:r>
    </w:p>
    <w:p w:rsidR="000537DC" w:rsidRDefault="000537DC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600B96" w:rsidRPr="00600B96" w:rsidRDefault="000537DC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1. </w:t>
      </w:r>
      <w:proofErr w:type="gramStart"/>
      <w:r w:rsidR="00B8703C" w:rsidRPr="00C14F07">
        <w:t>Щербакова Виктория Владимировна</w:t>
      </w:r>
      <w:r w:rsidR="00912B5C">
        <w:t>,</w:t>
      </w:r>
      <w:r w:rsidR="00600B96" w:rsidRPr="00600B96">
        <w:rPr>
          <w:szCs w:val="24"/>
        </w:rPr>
        <w:t xml:space="preserve">  дата рождения – 08.05.1975 года, мест</w:t>
      </w:r>
      <w:r w:rsidR="00C47FB5">
        <w:rPr>
          <w:szCs w:val="24"/>
        </w:rPr>
        <w:t>о</w:t>
      </w:r>
      <w:r w:rsidR="00600B96" w:rsidRPr="00600B96">
        <w:rPr>
          <w:szCs w:val="24"/>
        </w:rPr>
        <w:t xml:space="preserve"> жительства – Ростовская область, </w:t>
      </w:r>
      <w:proofErr w:type="spellStart"/>
      <w:r w:rsidR="00600B96" w:rsidRPr="00600B96">
        <w:rPr>
          <w:szCs w:val="24"/>
        </w:rPr>
        <w:t>Сальский</w:t>
      </w:r>
      <w:proofErr w:type="spellEnd"/>
      <w:r w:rsidR="00600B96" w:rsidRPr="00600B96">
        <w:rPr>
          <w:szCs w:val="24"/>
        </w:rPr>
        <w:t xml:space="preserve"> район, город Сальск, профессиональное образование – Государственное образовательное учреждение высшего профессионального образования «Ставропольский государственный университет», 2009 год, основное место работы или службы, занимаемая должность / род занятий – государственное бюджетное учреждение Ростовской области «Центральная районная больница» в Сальском районе, оператор ЭВ и ВМ, член Социалистической политической партии </w:t>
      </w:r>
      <w:r w:rsidR="00600B96" w:rsidRPr="00600B96">
        <w:rPr>
          <w:b/>
          <w:bCs/>
          <w:szCs w:val="24"/>
        </w:rPr>
        <w:t>«СПРАВЕДЛИВАЯ РОССИЯ – ПАТРИОТЫ – ЗА</w:t>
      </w:r>
      <w:proofErr w:type="gramEnd"/>
      <w:r w:rsidR="00600B96" w:rsidRPr="00600B96">
        <w:rPr>
          <w:b/>
          <w:bCs/>
          <w:szCs w:val="24"/>
        </w:rPr>
        <w:t xml:space="preserve"> ПРАВДУ»</w:t>
      </w:r>
      <w:r w:rsidR="00600B96" w:rsidRPr="00600B96">
        <w:rPr>
          <w:szCs w:val="24"/>
        </w:rPr>
        <w:t xml:space="preserve">, Председатель Совета местного отделения член Социалистической политической партии </w:t>
      </w:r>
      <w:r w:rsidR="00600B96" w:rsidRPr="00600B96">
        <w:rPr>
          <w:b/>
          <w:bCs/>
          <w:szCs w:val="24"/>
        </w:rPr>
        <w:t xml:space="preserve">«СПРАВЕДЛИВАЯ РОССИЯ – ПАТРИОТЫ – ЗА ПРАВДУ» </w:t>
      </w:r>
      <w:proofErr w:type="gramStart"/>
      <w:r w:rsidR="00600B96" w:rsidRPr="00600B96">
        <w:rPr>
          <w:szCs w:val="24"/>
        </w:rPr>
        <w:t>в</w:t>
      </w:r>
      <w:proofErr w:type="gramEnd"/>
      <w:r w:rsidR="00600B96" w:rsidRPr="00600B96">
        <w:rPr>
          <w:szCs w:val="24"/>
        </w:rPr>
        <w:t xml:space="preserve"> </w:t>
      </w:r>
      <w:proofErr w:type="gramStart"/>
      <w:r w:rsidR="00600B96" w:rsidRPr="00600B96">
        <w:rPr>
          <w:szCs w:val="24"/>
        </w:rPr>
        <w:t>Сальском</w:t>
      </w:r>
      <w:proofErr w:type="gramEnd"/>
      <w:r w:rsidR="00600B96" w:rsidRPr="00600B96">
        <w:rPr>
          <w:szCs w:val="24"/>
        </w:rPr>
        <w:t xml:space="preserve"> районе Ростовской области.</w:t>
      </w:r>
    </w:p>
    <w:p w:rsidR="00600B96" w:rsidRPr="005229D7" w:rsidRDefault="000537DC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2. </w:t>
      </w:r>
      <w:proofErr w:type="gramStart"/>
      <w:r w:rsidR="00B8703C" w:rsidRPr="00C14F07">
        <w:t>Мищенко Александр Николаевич</w:t>
      </w:r>
      <w:r w:rsidR="00912B5C">
        <w:rPr>
          <w:szCs w:val="24"/>
        </w:rPr>
        <w:t>,</w:t>
      </w:r>
      <w:r w:rsidR="00600B96">
        <w:rPr>
          <w:szCs w:val="24"/>
        </w:rPr>
        <w:t xml:space="preserve">      </w:t>
      </w:r>
      <w:r w:rsidR="00600B96" w:rsidRPr="005229D7">
        <w:rPr>
          <w:szCs w:val="24"/>
        </w:rPr>
        <w:t>дата рождения – 05.04.1978 года, мест</w:t>
      </w:r>
      <w:r w:rsidR="00C47FB5">
        <w:rPr>
          <w:szCs w:val="24"/>
        </w:rPr>
        <w:t>о</w:t>
      </w:r>
      <w:r w:rsidR="00600B96" w:rsidRPr="005229D7">
        <w:rPr>
          <w:szCs w:val="24"/>
        </w:rPr>
        <w:t xml:space="preserve"> жительства – Ростовская область, </w:t>
      </w:r>
      <w:proofErr w:type="spellStart"/>
      <w:r w:rsidR="00600B96" w:rsidRPr="005229D7">
        <w:rPr>
          <w:szCs w:val="24"/>
        </w:rPr>
        <w:t>Сальский</w:t>
      </w:r>
      <w:proofErr w:type="spellEnd"/>
      <w:r w:rsidR="00600B96" w:rsidRPr="005229D7">
        <w:rPr>
          <w:szCs w:val="24"/>
        </w:rPr>
        <w:t xml:space="preserve"> район, город Сальск, профессиональное образование – Современный Гуманитарный институт, 2000 год, основное место работы или службы, занимаемая должность / род занятий –</w:t>
      </w:r>
      <w:r w:rsidR="00600B96">
        <w:rPr>
          <w:szCs w:val="24"/>
        </w:rPr>
        <w:t xml:space="preserve"> </w:t>
      </w:r>
      <w:r w:rsidR="00600B96" w:rsidRPr="00BE199A">
        <w:rPr>
          <w:szCs w:val="24"/>
        </w:rPr>
        <w:t xml:space="preserve">Фонд содействия развитию </w:t>
      </w:r>
      <w:proofErr w:type="spellStart"/>
      <w:r w:rsidR="00600B96" w:rsidRPr="00BE199A">
        <w:rPr>
          <w:szCs w:val="24"/>
        </w:rPr>
        <w:t>Сальского</w:t>
      </w:r>
      <w:proofErr w:type="spellEnd"/>
      <w:r w:rsidR="00600B96" w:rsidRPr="00BE199A">
        <w:rPr>
          <w:szCs w:val="24"/>
        </w:rPr>
        <w:t xml:space="preserve"> района "СВОИ"</w:t>
      </w:r>
      <w:r w:rsidR="00600B96">
        <w:rPr>
          <w:szCs w:val="24"/>
        </w:rPr>
        <w:t xml:space="preserve">, </w:t>
      </w:r>
      <w:r w:rsidR="00600B96" w:rsidRPr="00BE199A">
        <w:rPr>
          <w:szCs w:val="24"/>
        </w:rPr>
        <w:t>Председатель правления фонда</w:t>
      </w:r>
      <w:r w:rsidR="00600B96" w:rsidRPr="005229D7">
        <w:rPr>
          <w:szCs w:val="24"/>
        </w:rPr>
        <w:t xml:space="preserve">, депутат Собрания депутатов </w:t>
      </w:r>
      <w:proofErr w:type="spellStart"/>
      <w:r w:rsidR="00600B96" w:rsidRPr="005229D7">
        <w:rPr>
          <w:szCs w:val="24"/>
        </w:rPr>
        <w:t>Сальского</w:t>
      </w:r>
      <w:proofErr w:type="spellEnd"/>
      <w:r w:rsidR="00600B96" w:rsidRPr="005229D7">
        <w:rPr>
          <w:szCs w:val="24"/>
        </w:rPr>
        <w:t xml:space="preserve"> городского поселения </w:t>
      </w:r>
      <w:r w:rsidR="00600B96" w:rsidRPr="005229D7">
        <w:rPr>
          <w:szCs w:val="24"/>
          <w:lang w:val="en-US"/>
        </w:rPr>
        <w:t>V</w:t>
      </w:r>
      <w:r w:rsidR="00600B96" w:rsidRPr="005229D7">
        <w:rPr>
          <w:szCs w:val="24"/>
        </w:rPr>
        <w:t xml:space="preserve"> созыва, член Социалистической политической партии </w:t>
      </w:r>
      <w:r w:rsidR="00600B96" w:rsidRPr="005229D7">
        <w:rPr>
          <w:b/>
          <w:bCs/>
          <w:szCs w:val="24"/>
        </w:rPr>
        <w:t>«СПРАВЕДЛИВАЯ РОССИЯ – ПАТРИОТЫ – ЗА ПРАВДУ»</w:t>
      </w:r>
      <w:r w:rsidR="00600B96" w:rsidRPr="005229D7">
        <w:rPr>
          <w:szCs w:val="24"/>
        </w:rPr>
        <w:t>.</w:t>
      </w:r>
      <w:proofErr w:type="gramEnd"/>
    </w:p>
    <w:p w:rsidR="00B8703C" w:rsidRPr="00C14F07" w:rsidRDefault="00B8703C" w:rsidP="00060D51">
      <w:pPr>
        <w:pStyle w:val="ab"/>
        <w:autoSpaceDE w:val="0"/>
        <w:autoSpaceDN w:val="0"/>
        <w:ind w:left="709"/>
      </w:pPr>
    </w:p>
    <w:p w:rsidR="00B8703C" w:rsidRPr="00060D51" w:rsidRDefault="00060D51" w:rsidP="00060D51">
      <w:pPr>
        <w:autoSpaceDE w:val="0"/>
        <w:autoSpaceDN w:val="0"/>
        <w:ind w:firstLine="709"/>
        <w:jc w:val="both"/>
        <w:rPr>
          <w:szCs w:val="24"/>
        </w:rPr>
      </w:pPr>
      <w:r>
        <w:t xml:space="preserve">3. </w:t>
      </w:r>
      <w:proofErr w:type="gramStart"/>
      <w:r w:rsidR="00B8703C" w:rsidRPr="00C14F07">
        <w:t>Солопова Елена Вячеславовна</w:t>
      </w:r>
      <w:r w:rsidR="00912B5C">
        <w:t xml:space="preserve">, </w:t>
      </w:r>
      <w:r w:rsidR="00600B96" w:rsidRPr="00600B96">
        <w:rPr>
          <w:szCs w:val="24"/>
        </w:rPr>
        <w:t xml:space="preserve"> </w:t>
      </w:r>
      <w:r w:rsidR="00600B96" w:rsidRPr="008B0EEE">
        <w:rPr>
          <w:szCs w:val="24"/>
        </w:rPr>
        <w:t>дата рождения – 05.04.1978 года, мест</w:t>
      </w:r>
      <w:r w:rsidR="00C47FB5">
        <w:rPr>
          <w:szCs w:val="24"/>
        </w:rPr>
        <w:t>о</w:t>
      </w:r>
      <w:r w:rsidR="00600B96" w:rsidRPr="008B0EEE">
        <w:rPr>
          <w:szCs w:val="24"/>
        </w:rPr>
        <w:t xml:space="preserve"> жительства – Ростовская область, </w:t>
      </w:r>
      <w:proofErr w:type="spellStart"/>
      <w:r w:rsidR="00600B96" w:rsidRPr="008B0EEE">
        <w:rPr>
          <w:szCs w:val="24"/>
        </w:rPr>
        <w:t>Сальский</w:t>
      </w:r>
      <w:proofErr w:type="spellEnd"/>
      <w:r w:rsidR="00600B96" w:rsidRPr="008B0EEE">
        <w:rPr>
          <w:szCs w:val="24"/>
        </w:rPr>
        <w:t xml:space="preserve"> район, город Сальск, профессиональное образование – Негосударственное образовательное учреждение высшего профессионального образования «Невинномысский институт экономики, управления и права», 2015 год, основное место работы или службы, занимаемая должность / род занятий – индивидуальный предприниматель, член Социалистической политической партии </w:t>
      </w:r>
      <w:r w:rsidR="00600B96" w:rsidRPr="008B0EEE">
        <w:rPr>
          <w:b/>
          <w:bCs/>
          <w:szCs w:val="24"/>
        </w:rPr>
        <w:t>«СПРАВЕДЛИВАЯ РОССИЯ – ПАТРИОТЫ – ЗА ПРАВДУ»</w:t>
      </w:r>
      <w:r w:rsidR="00600B96" w:rsidRPr="008B0EEE">
        <w:rPr>
          <w:szCs w:val="24"/>
        </w:rPr>
        <w:t>.</w:t>
      </w:r>
      <w:proofErr w:type="gramEnd"/>
    </w:p>
    <w:p w:rsidR="00B8703C" w:rsidRDefault="00B8703C" w:rsidP="0034308C">
      <w:pPr>
        <w:autoSpaceDE w:val="0"/>
        <w:autoSpaceDN w:val="0"/>
        <w:ind w:firstLine="709"/>
        <w:rPr>
          <w:b/>
          <w:bCs/>
        </w:rPr>
      </w:pPr>
    </w:p>
    <w:p w:rsidR="00B8703C" w:rsidRDefault="00B8703C" w:rsidP="0034308C">
      <w:pPr>
        <w:autoSpaceDE w:val="0"/>
        <w:autoSpaceDN w:val="0"/>
        <w:ind w:firstLine="709"/>
        <w:jc w:val="center"/>
        <w:rPr>
          <w:b/>
          <w:bCs/>
        </w:rPr>
      </w:pPr>
      <w:proofErr w:type="spellStart"/>
      <w:r>
        <w:rPr>
          <w:b/>
          <w:bCs/>
        </w:rPr>
        <w:t>Усть</w:t>
      </w:r>
      <w:proofErr w:type="spellEnd"/>
      <w:r>
        <w:rPr>
          <w:b/>
          <w:bCs/>
        </w:rPr>
        <w:t>-Донецкая региональная группа № 9</w:t>
      </w:r>
    </w:p>
    <w:p w:rsidR="00060D51" w:rsidRDefault="00060D51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600B96" w:rsidRPr="00600B96" w:rsidRDefault="00060D51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1. </w:t>
      </w:r>
      <w:r w:rsidR="00B8703C" w:rsidRPr="00C14F07">
        <w:t>Олейников Андрей Валентинович</w:t>
      </w:r>
      <w:r w:rsidR="00912B5C">
        <w:t>,</w:t>
      </w:r>
      <w:r w:rsidR="00B8703C" w:rsidRPr="00C14F07">
        <w:t xml:space="preserve"> </w:t>
      </w:r>
      <w:r w:rsidR="00600B96" w:rsidRPr="00600B96">
        <w:rPr>
          <w:szCs w:val="24"/>
        </w:rPr>
        <w:t xml:space="preserve"> дата рождения  - 08.07.1983 года, мест</w:t>
      </w:r>
      <w:r w:rsidR="00C47FB5">
        <w:rPr>
          <w:szCs w:val="24"/>
        </w:rPr>
        <w:t>о</w:t>
      </w:r>
      <w:r w:rsidR="00600B96" w:rsidRPr="00600B96">
        <w:rPr>
          <w:szCs w:val="24"/>
        </w:rPr>
        <w:t xml:space="preserve"> жительства – Ростовская область, Веселовский район, поселок Весёлый, профессиональное образование –</w:t>
      </w:r>
      <w:r w:rsidR="00600B96" w:rsidRPr="00600B96">
        <w:rPr>
          <w:sz w:val="22"/>
          <w:szCs w:val="20"/>
        </w:rPr>
        <w:t xml:space="preserve"> </w:t>
      </w:r>
      <w:r w:rsidR="00600B96" w:rsidRPr="00600B96">
        <w:rPr>
          <w:szCs w:val="20"/>
        </w:rPr>
        <w:t xml:space="preserve"> Федеральное государственное образовательное учреждение высшего профессионального образования «Азово-Черноморская государственная </w:t>
      </w:r>
      <w:proofErr w:type="spellStart"/>
      <w:r w:rsidR="00600B96" w:rsidRPr="00600B96">
        <w:rPr>
          <w:szCs w:val="20"/>
        </w:rPr>
        <w:t>агроинженерная</w:t>
      </w:r>
      <w:proofErr w:type="spellEnd"/>
      <w:r w:rsidR="00600B96" w:rsidRPr="00600B96">
        <w:rPr>
          <w:szCs w:val="20"/>
        </w:rPr>
        <w:t xml:space="preserve"> академия», 2005 год,  </w:t>
      </w:r>
      <w:r w:rsidR="00600B96" w:rsidRPr="00600B96">
        <w:rPr>
          <w:szCs w:val="24"/>
        </w:rPr>
        <w:t>основное место работы или службы, занимаемая должность / род занятий – физическое лицо, применяющее специальный налоговый режим "Налог на профессиональный доход".</w:t>
      </w:r>
    </w:p>
    <w:p w:rsidR="00B8703C" w:rsidRPr="00060D51" w:rsidRDefault="00060D51" w:rsidP="00060D51">
      <w:pPr>
        <w:autoSpaceDE w:val="0"/>
        <w:autoSpaceDN w:val="0"/>
        <w:ind w:firstLine="709"/>
        <w:jc w:val="both"/>
        <w:rPr>
          <w:szCs w:val="24"/>
        </w:rPr>
      </w:pPr>
      <w:r>
        <w:t xml:space="preserve">2. </w:t>
      </w:r>
      <w:proofErr w:type="spellStart"/>
      <w:proofErr w:type="gramStart"/>
      <w:r w:rsidR="00B8703C" w:rsidRPr="00C14F07">
        <w:t>Шарова</w:t>
      </w:r>
      <w:proofErr w:type="spellEnd"/>
      <w:r w:rsidR="00B8703C" w:rsidRPr="00C14F07">
        <w:t xml:space="preserve"> Людмила Алексеевна</w:t>
      </w:r>
      <w:r w:rsidR="00912B5C">
        <w:t xml:space="preserve">, </w:t>
      </w:r>
      <w:r w:rsidR="00600B96" w:rsidRPr="00600B96">
        <w:rPr>
          <w:szCs w:val="24"/>
        </w:rPr>
        <w:t xml:space="preserve"> дата рождения – 16.03.1986 года, мест</w:t>
      </w:r>
      <w:r w:rsidR="00C47FB5">
        <w:rPr>
          <w:szCs w:val="24"/>
        </w:rPr>
        <w:t>о</w:t>
      </w:r>
      <w:r w:rsidR="00600B96" w:rsidRPr="00600B96">
        <w:rPr>
          <w:szCs w:val="24"/>
        </w:rPr>
        <w:t xml:space="preserve"> жительства – Ростовская область, Пролетарский район, город Пролетарск, профессиональное образование – Федеральное образовательное учреждение высшего профессионального образования «Северо-Кавказская академия государственной службы» 2008 год, основное место работы или службы, занимаемая должность / род занятий – общество с ограниченной ответственностью «</w:t>
      </w:r>
      <w:proofErr w:type="spellStart"/>
      <w:r w:rsidR="00600B96" w:rsidRPr="00600B96">
        <w:rPr>
          <w:szCs w:val="24"/>
        </w:rPr>
        <w:t>Аргоконсалтинг</w:t>
      </w:r>
      <w:proofErr w:type="spellEnd"/>
      <w:r w:rsidR="00600B96" w:rsidRPr="00600B96">
        <w:rPr>
          <w:szCs w:val="24"/>
        </w:rPr>
        <w:t xml:space="preserve">», ведущий специалист отдела развития земельного банка, член Социалистической политической партии </w:t>
      </w:r>
      <w:r w:rsidR="00600B96" w:rsidRPr="00600B96">
        <w:rPr>
          <w:b/>
          <w:bCs/>
          <w:szCs w:val="24"/>
        </w:rPr>
        <w:t>«СПРАВЕДЛИВАЯ РОССИЯ – ПАТРИОТЫ – ЗА ПРАВДУ»</w:t>
      </w:r>
      <w:r w:rsidR="00600B96" w:rsidRPr="00600B96">
        <w:rPr>
          <w:szCs w:val="24"/>
        </w:rPr>
        <w:t>, Председатель Совета</w:t>
      </w:r>
      <w:proofErr w:type="gramEnd"/>
      <w:r w:rsidR="00600B96" w:rsidRPr="00600B96">
        <w:rPr>
          <w:szCs w:val="24"/>
        </w:rPr>
        <w:t xml:space="preserve"> местного отделения Социалистической политической партии </w:t>
      </w:r>
      <w:r w:rsidR="00600B96" w:rsidRPr="00600B96">
        <w:rPr>
          <w:b/>
          <w:bCs/>
          <w:szCs w:val="24"/>
        </w:rPr>
        <w:t>«СПРАВЕДЛИВАЯ РОССИЯ – ПАТРИОТЫ – ЗА ПРАВДУ»</w:t>
      </w:r>
      <w:r w:rsidR="00600B96" w:rsidRPr="00600B96">
        <w:rPr>
          <w:szCs w:val="24"/>
        </w:rPr>
        <w:t xml:space="preserve"> в Пролетарском районе Ростовской области.</w:t>
      </w:r>
    </w:p>
    <w:p w:rsidR="00B8703C" w:rsidRPr="00060D51" w:rsidRDefault="00060D51" w:rsidP="00060D51">
      <w:pPr>
        <w:tabs>
          <w:tab w:val="right" w:pos="9356"/>
        </w:tabs>
        <w:autoSpaceDE w:val="0"/>
        <w:autoSpaceDN w:val="0"/>
        <w:spacing w:before="120"/>
        <w:ind w:firstLine="709"/>
        <w:jc w:val="both"/>
        <w:rPr>
          <w:szCs w:val="24"/>
        </w:rPr>
      </w:pPr>
      <w:r>
        <w:t xml:space="preserve">3. </w:t>
      </w:r>
      <w:proofErr w:type="gramStart"/>
      <w:r w:rsidR="00B8703C" w:rsidRPr="00C14F07">
        <w:t>Казымов Алексей Алексеевич</w:t>
      </w:r>
      <w:r w:rsidR="00912B5C">
        <w:t>,</w:t>
      </w:r>
      <w:r w:rsidR="00B8703C" w:rsidRPr="00C14F07">
        <w:t xml:space="preserve"> </w:t>
      </w:r>
      <w:r w:rsidR="00600B96" w:rsidRPr="00600B96">
        <w:rPr>
          <w:szCs w:val="24"/>
        </w:rPr>
        <w:t>дата рождения – 23.11.1987 года, мест</w:t>
      </w:r>
      <w:r w:rsidR="00C47FB5">
        <w:rPr>
          <w:szCs w:val="24"/>
        </w:rPr>
        <w:t>о</w:t>
      </w:r>
      <w:r w:rsidR="00600B96" w:rsidRPr="00600B96">
        <w:rPr>
          <w:szCs w:val="24"/>
        </w:rPr>
        <w:t xml:space="preserve"> жительства – Ростовская область, город Новочеркасск, профессиональное образование –</w:t>
      </w:r>
      <w:r w:rsidR="00600B96" w:rsidRPr="00600B96">
        <w:rPr>
          <w:sz w:val="24"/>
          <w:szCs w:val="20"/>
        </w:rPr>
        <w:t xml:space="preserve"> </w:t>
      </w:r>
      <w:r w:rsidR="00600B96" w:rsidRPr="00600B96">
        <w:rPr>
          <w:szCs w:val="20"/>
        </w:rPr>
        <w:t>федеральное государственное бюджетное образовательное учреждение высшего профессионального образования «Южно-Российский государственный технический университет (</w:t>
      </w:r>
      <w:proofErr w:type="spellStart"/>
      <w:r w:rsidR="00600B96" w:rsidRPr="00600B96">
        <w:rPr>
          <w:szCs w:val="20"/>
        </w:rPr>
        <w:t>Новочеркасский</w:t>
      </w:r>
      <w:proofErr w:type="spellEnd"/>
      <w:r w:rsidR="00600B96" w:rsidRPr="00600B96">
        <w:rPr>
          <w:szCs w:val="20"/>
        </w:rPr>
        <w:t xml:space="preserve"> политехнический институт)», 2012 год, </w:t>
      </w:r>
      <w:r w:rsidR="00600B96" w:rsidRPr="00600B96">
        <w:rPr>
          <w:szCs w:val="24"/>
        </w:rPr>
        <w:t xml:space="preserve">основное место работы или службы, занимаемая должность / род занятий – ООО «Агро-Строительные Технологии», Инженер сервиса 4 категории в Отдел сервиса сельхозтехники РСФ. </w:t>
      </w:r>
      <w:proofErr w:type="gramEnd"/>
    </w:p>
    <w:p w:rsidR="00B8703C" w:rsidRDefault="00B8703C" w:rsidP="0034308C">
      <w:pPr>
        <w:autoSpaceDE w:val="0"/>
        <w:autoSpaceDN w:val="0"/>
        <w:ind w:firstLine="709"/>
        <w:rPr>
          <w:b/>
          <w:bCs/>
        </w:rPr>
      </w:pPr>
    </w:p>
    <w:p w:rsidR="00656F68" w:rsidRDefault="00656F68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656F68" w:rsidRDefault="00656F68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656F68" w:rsidRDefault="00656F68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B8703C" w:rsidRDefault="00B8703C" w:rsidP="0034308C">
      <w:pPr>
        <w:autoSpaceDE w:val="0"/>
        <w:autoSpaceDN w:val="0"/>
        <w:ind w:firstLine="709"/>
        <w:jc w:val="center"/>
        <w:rPr>
          <w:b/>
          <w:bCs/>
        </w:rPr>
      </w:pPr>
      <w:proofErr w:type="spellStart"/>
      <w:r>
        <w:rPr>
          <w:b/>
          <w:bCs/>
        </w:rPr>
        <w:t>Волгодонская</w:t>
      </w:r>
      <w:proofErr w:type="spellEnd"/>
      <w:r>
        <w:rPr>
          <w:b/>
          <w:bCs/>
        </w:rPr>
        <w:t xml:space="preserve"> региональная группа №10</w:t>
      </w:r>
    </w:p>
    <w:p w:rsidR="00912B5C" w:rsidRDefault="00912B5C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0E357D" w:rsidRPr="0018267C" w:rsidRDefault="00060D51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1. </w:t>
      </w:r>
      <w:proofErr w:type="spellStart"/>
      <w:proofErr w:type="gramStart"/>
      <w:r w:rsidR="00B8703C" w:rsidRPr="00C14F07">
        <w:t>Заруцкая</w:t>
      </w:r>
      <w:proofErr w:type="spellEnd"/>
      <w:r w:rsidR="00B8703C" w:rsidRPr="00C14F07">
        <w:t xml:space="preserve"> Ирина Николаевна</w:t>
      </w:r>
      <w:r w:rsidR="00912B5C">
        <w:t>,</w:t>
      </w:r>
      <w:r w:rsidR="000E357D" w:rsidRPr="000E357D">
        <w:rPr>
          <w:szCs w:val="24"/>
        </w:rPr>
        <w:t xml:space="preserve"> </w:t>
      </w:r>
      <w:r w:rsidR="000E357D">
        <w:rPr>
          <w:szCs w:val="24"/>
        </w:rPr>
        <w:t>дата рождения – 19.07.1971</w:t>
      </w:r>
      <w:r w:rsidR="00FD7B48">
        <w:rPr>
          <w:szCs w:val="24"/>
        </w:rPr>
        <w:t xml:space="preserve"> </w:t>
      </w:r>
      <w:r w:rsidR="000E357D">
        <w:rPr>
          <w:szCs w:val="24"/>
        </w:rPr>
        <w:t>года, мест</w:t>
      </w:r>
      <w:r w:rsidR="00C47FB5">
        <w:rPr>
          <w:szCs w:val="24"/>
        </w:rPr>
        <w:t>о</w:t>
      </w:r>
      <w:r w:rsidR="000E357D">
        <w:rPr>
          <w:szCs w:val="24"/>
        </w:rPr>
        <w:t xml:space="preserve"> жительства – Ростовская область, город Волгодонск, </w:t>
      </w:r>
      <w:r w:rsidR="000E357D" w:rsidRPr="00DC1B72">
        <w:rPr>
          <w:szCs w:val="24"/>
        </w:rPr>
        <w:t>профессиональное образование –</w:t>
      </w:r>
      <w:r w:rsidR="000E357D" w:rsidRPr="00DC1B72">
        <w:rPr>
          <w:szCs w:val="20"/>
        </w:rPr>
        <w:t xml:space="preserve">  </w:t>
      </w:r>
      <w:r w:rsidR="000E357D">
        <w:rPr>
          <w:szCs w:val="20"/>
        </w:rPr>
        <w:t xml:space="preserve">Федеральное государственное автономное образовательное учреждение высшего профессионального образования «Южный федеральный университет», 2014 год,  </w:t>
      </w:r>
      <w:r w:rsidR="000E357D" w:rsidRPr="00DC1B72">
        <w:rPr>
          <w:szCs w:val="24"/>
        </w:rPr>
        <w:t>основное место работы или службы, занимаемая должность / род занятий –</w:t>
      </w:r>
      <w:r w:rsidR="000E357D">
        <w:rPr>
          <w:szCs w:val="24"/>
        </w:rPr>
        <w:t xml:space="preserve"> </w:t>
      </w:r>
      <w:r w:rsidR="000E357D" w:rsidRPr="0018267C">
        <w:rPr>
          <w:szCs w:val="24"/>
        </w:rPr>
        <w:t>О</w:t>
      </w:r>
      <w:r w:rsidR="000E357D">
        <w:rPr>
          <w:szCs w:val="24"/>
        </w:rPr>
        <w:t>бщество с ограниченной ответственностью</w:t>
      </w:r>
      <w:r w:rsidR="000E357D" w:rsidRPr="0018267C">
        <w:rPr>
          <w:szCs w:val="24"/>
        </w:rPr>
        <w:t xml:space="preserve"> «ЦИМЛЯНСКАЯ УПРАВЛЯЮЩАЯ КОМПАНИЯ</w:t>
      </w:r>
      <w:r w:rsidR="000E357D" w:rsidRPr="00FD7B48">
        <w:rPr>
          <w:szCs w:val="24"/>
        </w:rPr>
        <w:t xml:space="preserve">», директор, </w:t>
      </w:r>
      <w:r w:rsidR="000E357D">
        <w:rPr>
          <w:szCs w:val="24"/>
        </w:rPr>
        <w:t>депутат Собрания депутатов Цимлянского городского поселения Цимлянского района Ростовской области пятого созыва на непостоянной основе</w:t>
      </w:r>
      <w:proofErr w:type="gramEnd"/>
      <w:r w:rsidR="000E357D">
        <w:rPr>
          <w:szCs w:val="24"/>
        </w:rPr>
        <w:t xml:space="preserve">, член Социалистической политической партии </w:t>
      </w:r>
      <w:r w:rsidR="000E357D" w:rsidRPr="0018267C">
        <w:rPr>
          <w:b/>
          <w:bCs/>
          <w:szCs w:val="24"/>
        </w:rPr>
        <w:t xml:space="preserve">«СПРАВЕДЛИВАЯ РОССИИЯ - ПАТРИОТЫ - ЗА ПРАВДУ», </w:t>
      </w:r>
      <w:r w:rsidR="000E357D">
        <w:rPr>
          <w:szCs w:val="24"/>
        </w:rPr>
        <w:t xml:space="preserve">Председатель Совета местного отделения Социалистической политической партии </w:t>
      </w:r>
      <w:r w:rsidR="000E357D" w:rsidRPr="0018267C">
        <w:rPr>
          <w:b/>
          <w:bCs/>
          <w:szCs w:val="24"/>
        </w:rPr>
        <w:t>«СПРАВЕДЛИВАЯ РОССИИЯ - ПАТРИОТЫ - ЗА ПРАВДУ»</w:t>
      </w:r>
      <w:r w:rsidR="000E357D">
        <w:rPr>
          <w:b/>
          <w:bCs/>
          <w:szCs w:val="24"/>
        </w:rPr>
        <w:t xml:space="preserve"> </w:t>
      </w:r>
      <w:r w:rsidR="000E357D" w:rsidRPr="0018267C">
        <w:rPr>
          <w:szCs w:val="24"/>
        </w:rPr>
        <w:t>в Цимлянском районе Ростовской области.</w:t>
      </w:r>
    </w:p>
    <w:p w:rsidR="000E357D" w:rsidRPr="000E357D" w:rsidRDefault="00060D51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2. </w:t>
      </w:r>
      <w:proofErr w:type="spellStart"/>
      <w:proofErr w:type="gramStart"/>
      <w:r w:rsidR="00B8703C" w:rsidRPr="00C14F07">
        <w:t>Апанович</w:t>
      </w:r>
      <w:proofErr w:type="spellEnd"/>
      <w:r w:rsidR="00B8703C" w:rsidRPr="00C14F07">
        <w:t xml:space="preserve"> Сергей Геннадьевич</w:t>
      </w:r>
      <w:r w:rsidR="00912B5C">
        <w:t>,</w:t>
      </w:r>
      <w:r w:rsidR="000E357D" w:rsidRPr="000E357D">
        <w:rPr>
          <w:szCs w:val="24"/>
        </w:rPr>
        <w:t xml:space="preserve"> дата рождения – 05.06.1981 года, мест</w:t>
      </w:r>
      <w:r w:rsidR="00C47FB5">
        <w:rPr>
          <w:szCs w:val="24"/>
        </w:rPr>
        <w:t xml:space="preserve">о </w:t>
      </w:r>
      <w:r w:rsidR="000E357D" w:rsidRPr="000E357D">
        <w:rPr>
          <w:szCs w:val="24"/>
        </w:rPr>
        <w:t xml:space="preserve">жительства – Ростовская область, </w:t>
      </w:r>
      <w:proofErr w:type="spellStart"/>
      <w:r w:rsidR="000E357D" w:rsidRPr="000E357D">
        <w:rPr>
          <w:szCs w:val="24"/>
        </w:rPr>
        <w:t>Цимлянский</w:t>
      </w:r>
      <w:proofErr w:type="spellEnd"/>
      <w:r w:rsidR="000E357D" w:rsidRPr="000E357D">
        <w:rPr>
          <w:szCs w:val="24"/>
        </w:rPr>
        <w:t xml:space="preserve"> район, город Цимлянск, профессиональное образование –</w:t>
      </w:r>
      <w:r w:rsidR="000E357D" w:rsidRPr="000E357D">
        <w:rPr>
          <w:sz w:val="22"/>
          <w:szCs w:val="20"/>
        </w:rPr>
        <w:t xml:space="preserve"> </w:t>
      </w:r>
      <w:r w:rsidR="000E357D" w:rsidRPr="000E357D">
        <w:rPr>
          <w:szCs w:val="20"/>
        </w:rPr>
        <w:t xml:space="preserve"> Федеральное государственное образовательное учреждение высшего профессионального образования «КУБАНСКИЙ ГОСУДАРСТВЕННЫЙ УНИВЕРСИТЕТ ФИЗИЧЕСКОЙ КУЛЬТУРЫ, СПОРТА И ТУРИЗМА», 2005 год,  </w:t>
      </w:r>
      <w:r w:rsidR="000E357D" w:rsidRPr="000E357D">
        <w:rPr>
          <w:szCs w:val="24"/>
        </w:rPr>
        <w:t xml:space="preserve">основное место работы или службы, занимаемая должность / род занятий – Индивидуальный предприниматель </w:t>
      </w:r>
      <w:proofErr w:type="spellStart"/>
      <w:r w:rsidR="000E357D" w:rsidRPr="000E357D">
        <w:rPr>
          <w:szCs w:val="24"/>
        </w:rPr>
        <w:t>Апанович</w:t>
      </w:r>
      <w:proofErr w:type="spellEnd"/>
      <w:r w:rsidR="000E357D" w:rsidRPr="000E357D">
        <w:rPr>
          <w:szCs w:val="24"/>
        </w:rPr>
        <w:t xml:space="preserve"> Анастасия Сергеевна, управляющий, депутат Собрания депутатов Цимлянского городского поселения Цимлянского района Ростовской области пятого</w:t>
      </w:r>
      <w:proofErr w:type="gramEnd"/>
      <w:r w:rsidR="000E357D" w:rsidRPr="000E357D">
        <w:rPr>
          <w:szCs w:val="24"/>
        </w:rPr>
        <w:t xml:space="preserve"> созыва на непостоянной основе.</w:t>
      </w:r>
    </w:p>
    <w:p w:rsidR="000E357D" w:rsidRDefault="00060D51" w:rsidP="0034308C">
      <w:pPr>
        <w:autoSpaceDE w:val="0"/>
        <w:autoSpaceDN w:val="0"/>
        <w:ind w:firstLine="709"/>
        <w:jc w:val="both"/>
        <w:rPr>
          <w:b/>
          <w:bCs/>
          <w:szCs w:val="24"/>
        </w:rPr>
      </w:pPr>
      <w:r>
        <w:t xml:space="preserve">3. </w:t>
      </w:r>
      <w:proofErr w:type="gramStart"/>
      <w:r w:rsidR="00B8703C" w:rsidRPr="00C14F07">
        <w:t>Таран Алексей Станиславович</w:t>
      </w:r>
      <w:r w:rsidR="00912B5C">
        <w:t>,</w:t>
      </w:r>
      <w:r w:rsidR="000E357D" w:rsidRPr="000E357D">
        <w:rPr>
          <w:szCs w:val="24"/>
        </w:rPr>
        <w:t xml:space="preserve"> дата рождения - 29.12.1987 года, мест</w:t>
      </w:r>
      <w:r w:rsidR="00C47FB5">
        <w:rPr>
          <w:szCs w:val="24"/>
        </w:rPr>
        <w:t>о</w:t>
      </w:r>
      <w:r w:rsidR="000E357D" w:rsidRPr="000E357D">
        <w:rPr>
          <w:szCs w:val="24"/>
        </w:rPr>
        <w:t xml:space="preserve"> жительства – Ростовская область, город Волгодонск, основное место работы или службы, занимаемая должность / род занятий – физическое лицо, применяющее специальный налоговый режим "Налог на профессиональный доход", член Социалистической политической партии </w:t>
      </w:r>
      <w:r w:rsidR="000E357D" w:rsidRPr="000E357D">
        <w:rPr>
          <w:b/>
          <w:bCs/>
          <w:szCs w:val="24"/>
        </w:rPr>
        <w:t>«СПРАВЕДЛИВАЯ РОССИЯ – ПАТРИОТЫ – ЗА ПРАВДУ».</w:t>
      </w:r>
      <w:proofErr w:type="gramEnd"/>
    </w:p>
    <w:p w:rsidR="00B8703C" w:rsidRDefault="00B8703C" w:rsidP="00060D51">
      <w:pPr>
        <w:autoSpaceDE w:val="0"/>
        <w:autoSpaceDN w:val="0"/>
        <w:rPr>
          <w:b/>
          <w:bCs/>
        </w:rPr>
      </w:pPr>
    </w:p>
    <w:p w:rsidR="00B8703C" w:rsidRDefault="00B8703C" w:rsidP="0034308C">
      <w:pPr>
        <w:autoSpaceDE w:val="0"/>
        <w:autoSpaceDN w:val="0"/>
        <w:ind w:firstLine="709"/>
        <w:jc w:val="center"/>
        <w:rPr>
          <w:b/>
          <w:bCs/>
        </w:rPr>
      </w:pPr>
      <w:proofErr w:type="spellStart"/>
      <w:r>
        <w:rPr>
          <w:b/>
          <w:bCs/>
        </w:rPr>
        <w:t>Семикаракорская</w:t>
      </w:r>
      <w:proofErr w:type="spellEnd"/>
      <w:r>
        <w:rPr>
          <w:b/>
          <w:bCs/>
        </w:rPr>
        <w:t xml:space="preserve"> региональная группа № 11</w:t>
      </w:r>
    </w:p>
    <w:p w:rsidR="000E357D" w:rsidRPr="000E357D" w:rsidRDefault="00060D51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1. </w:t>
      </w:r>
      <w:proofErr w:type="gramStart"/>
      <w:r w:rsidR="00B8703C" w:rsidRPr="00C14F07">
        <w:t>Лопатин Сергей Викторович</w:t>
      </w:r>
      <w:r w:rsidR="00912B5C">
        <w:t xml:space="preserve">, </w:t>
      </w:r>
      <w:r w:rsidR="000E357D" w:rsidRPr="000E357D">
        <w:rPr>
          <w:szCs w:val="24"/>
        </w:rPr>
        <w:t xml:space="preserve"> дата рождения – 06.10</w:t>
      </w:r>
      <w:r w:rsidR="00FD7B48">
        <w:rPr>
          <w:szCs w:val="24"/>
        </w:rPr>
        <w:t>.</w:t>
      </w:r>
      <w:r w:rsidR="000E357D" w:rsidRPr="000E357D">
        <w:rPr>
          <w:szCs w:val="24"/>
        </w:rPr>
        <w:t>1970 года, мест</w:t>
      </w:r>
      <w:r w:rsidR="00C47FB5">
        <w:rPr>
          <w:szCs w:val="24"/>
        </w:rPr>
        <w:t>о</w:t>
      </w:r>
      <w:r w:rsidR="000E357D" w:rsidRPr="000E357D">
        <w:rPr>
          <w:szCs w:val="24"/>
        </w:rPr>
        <w:t xml:space="preserve"> жительства – Ростовская область, Орловский район, поселок Орловский, профессиональное образование –</w:t>
      </w:r>
      <w:r w:rsidR="000E357D" w:rsidRPr="000E357D">
        <w:rPr>
          <w:sz w:val="22"/>
          <w:szCs w:val="20"/>
        </w:rPr>
        <w:t xml:space="preserve"> </w:t>
      </w:r>
      <w:r w:rsidR="000E357D" w:rsidRPr="000E357D">
        <w:rPr>
          <w:szCs w:val="20"/>
        </w:rPr>
        <w:t xml:space="preserve"> Ростовский инженерно-строительный институт, 1992 год,  </w:t>
      </w:r>
      <w:r w:rsidR="000E357D" w:rsidRPr="000E357D">
        <w:rPr>
          <w:szCs w:val="24"/>
        </w:rPr>
        <w:t>основное место работы или службы, занимаемая должность / род занятий – Орловское районное отделение Ростовского областного отделения Общероссийской общественной организации «Всероссийское добровольное пожарное общество», председатель совета, депутат Собрания депутатов Орловского сельского поселения Ростовской области пятого созыва на непостоянной основе, член</w:t>
      </w:r>
      <w:proofErr w:type="gramEnd"/>
      <w:r w:rsidR="000E357D" w:rsidRPr="000E357D">
        <w:rPr>
          <w:szCs w:val="24"/>
        </w:rPr>
        <w:t xml:space="preserve"> Социалистической политической партии </w:t>
      </w:r>
      <w:r w:rsidR="000E357D" w:rsidRPr="000E357D">
        <w:rPr>
          <w:b/>
          <w:bCs/>
          <w:szCs w:val="24"/>
        </w:rPr>
        <w:t>«СПРАВЕДЛИВАЯ РОССИЯ – ПАТРИОТЫ – ЗА ПРАВДУ»</w:t>
      </w:r>
      <w:r w:rsidR="000E357D" w:rsidRPr="000E357D">
        <w:rPr>
          <w:szCs w:val="24"/>
        </w:rPr>
        <w:t xml:space="preserve">, член Совета регионального отделения   Социалистической политической партии </w:t>
      </w:r>
      <w:r w:rsidR="000E357D" w:rsidRPr="000E357D">
        <w:rPr>
          <w:b/>
          <w:bCs/>
          <w:szCs w:val="24"/>
        </w:rPr>
        <w:t xml:space="preserve">«СПРАВЕДЛИВАЯ РОССИЯ – ПАТРИОТЫ – ЗА ПРАВДУ» </w:t>
      </w:r>
      <w:r w:rsidR="000E357D" w:rsidRPr="000E357D">
        <w:rPr>
          <w:szCs w:val="24"/>
        </w:rPr>
        <w:t>в Ростовской области, председатель Совета местного отделения</w:t>
      </w:r>
      <w:r w:rsidR="000E357D" w:rsidRPr="000E357D">
        <w:rPr>
          <w:b/>
          <w:bCs/>
          <w:szCs w:val="24"/>
        </w:rPr>
        <w:t xml:space="preserve"> </w:t>
      </w:r>
      <w:r w:rsidR="000E357D" w:rsidRPr="000E357D">
        <w:rPr>
          <w:szCs w:val="24"/>
        </w:rPr>
        <w:t xml:space="preserve">Социалистической политической партии </w:t>
      </w:r>
      <w:r w:rsidR="000E357D" w:rsidRPr="000E357D">
        <w:rPr>
          <w:b/>
          <w:bCs/>
          <w:szCs w:val="24"/>
        </w:rPr>
        <w:t xml:space="preserve">«СПРАВЕДЛИВАЯ РОССИЯ – ПАТРИОТЫ – ЗА ПРАВДУ» </w:t>
      </w:r>
      <w:r w:rsidR="000E357D" w:rsidRPr="000E357D">
        <w:rPr>
          <w:szCs w:val="24"/>
        </w:rPr>
        <w:t>в Орловском районе Ростовской области.</w:t>
      </w:r>
    </w:p>
    <w:p w:rsidR="00BC09EA" w:rsidRDefault="00060D51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2. </w:t>
      </w:r>
      <w:proofErr w:type="gramStart"/>
      <w:r w:rsidR="00B8703C" w:rsidRPr="00C14F07">
        <w:t>Шерстобитов Роман Михайлович</w:t>
      </w:r>
      <w:r w:rsidR="00912B5C">
        <w:t>,</w:t>
      </w:r>
      <w:r w:rsidR="00BC09EA" w:rsidRPr="00BC09EA">
        <w:rPr>
          <w:szCs w:val="24"/>
        </w:rPr>
        <w:t xml:space="preserve"> </w:t>
      </w:r>
      <w:r w:rsidR="00BC09EA">
        <w:rPr>
          <w:szCs w:val="24"/>
        </w:rPr>
        <w:t>дата рождения – 17.06.1977 года, мест</w:t>
      </w:r>
      <w:r w:rsidR="00C47FB5">
        <w:rPr>
          <w:szCs w:val="24"/>
        </w:rPr>
        <w:t>о</w:t>
      </w:r>
      <w:r w:rsidR="00BC09EA">
        <w:rPr>
          <w:szCs w:val="24"/>
        </w:rPr>
        <w:t xml:space="preserve"> жительства – Ростовская область, Орловский район, поселок Орловский, </w:t>
      </w:r>
      <w:r w:rsidR="00BC09EA" w:rsidRPr="00DC1B72">
        <w:rPr>
          <w:szCs w:val="24"/>
        </w:rPr>
        <w:t>профессиональное образование –</w:t>
      </w:r>
      <w:r w:rsidR="00BC09EA" w:rsidRPr="00DC1B72">
        <w:rPr>
          <w:szCs w:val="20"/>
        </w:rPr>
        <w:t xml:space="preserve">  </w:t>
      </w:r>
      <w:r w:rsidR="00BC09EA">
        <w:rPr>
          <w:szCs w:val="20"/>
        </w:rPr>
        <w:t xml:space="preserve">г. Зерноград Азово-Черноморская государственная </w:t>
      </w:r>
      <w:proofErr w:type="spellStart"/>
      <w:r w:rsidR="00BC09EA">
        <w:rPr>
          <w:szCs w:val="20"/>
        </w:rPr>
        <w:t>агроинженерная</w:t>
      </w:r>
      <w:proofErr w:type="spellEnd"/>
      <w:r w:rsidR="00BC09EA">
        <w:rPr>
          <w:szCs w:val="20"/>
        </w:rPr>
        <w:t xml:space="preserve"> академия, 1999 год,  </w:t>
      </w:r>
      <w:r w:rsidR="00BC09EA" w:rsidRPr="00DC1B72">
        <w:rPr>
          <w:szCs w:val="24"/>
        </w:rPr>
        <w:t>основное место работы или службы, занимаемая должность / род занятий –</w:t>
      </w:r>
      <w:r w:rsidR="00BC09EA">
        <w:rPr>
          <w:szCs w:val="24"/>
        </w:rPr>
        <w:t xml:space="preserve"> производственное отделение «Юго-Восточные электрические сети» филиала ПАО «</w:t>
      </w:r>
      <w:proofErr w:type="spellStart"/>
      <w:r w:rsidR="00BC09EA">
        <w:rPr>
          <w:szCs w:val="24"/>
        </w:rPr>
        <w:t>Россети</w:t>
      </w:r>
      <w:proofErr w:type="spellEnd"/>
      <w:r w:rsidR="00BC09EA">
        <w:rPr>
          <w:szCs w:val="24"/>
        </w:rPr>
        <w:t xml:space="preserve"> Юг» - «Ростовэнерго» начальник района электрических сетей общего руководства Орловского района электрических сетей, депутат Собрания депутатов Орловского сельского поселения</w:t>
      </w:r>
      <w:proofErr w:type="gramEnd"/>
      <w:r w:rsidR="00BC09EA">
        <w:rPr>
          <w:szCs w:val="24"/>
        </w:rPr>
        <w:t xml:space="preserve"> Ростовской области пятого созыва на непостоянной основе.</w:t>
      </w:r>
    </w:p>
    <w:p w:rsidR="00B8703C" w:rsidRPr="00060D51" w:rsidRDefault="00060D51" w:rsidP="00060D51">
      <w:pPr>
        <w:autoSpaceDE w:val="0"/>
        <w:autoSpaceDN w:val="0"/>
        <w:ind w:firstLine="709"/>
        <w:jc w:val="both"/>
        <w:rPr>
          <w:szCs w:val="24"/>
        </w:rPr>
      </w:pPr>
      <w:r>
        <w:t xml:space="preserve">3. </w:t>
      </w:r>
      <w:proofErr w:type="gramStart"/>
      <w:r w:rsidR="00B8703C" w:rsidRPr="00C14F07">
        <w:t>Касьянов Александр Васильевич</w:t>
      </w:r>
      <w:r w:rsidR="00912B5C">
        <w:t>,</w:t>
      </w:r>
      <w:r w:rsidR="00BC09EA" w:rsidRPr="00BC09EA">
        <w:rPr>
          <w:szCs w:val="24"/>
        </w:rPr>
        <w:t xml:space="preserve"> дата рождения  - 09.03.1973 года,  мест</w:t>
      </w:r>
      <w:r w:rsidR="00C47FB5">
        <w:rPr>
          <w:szCs w:val="24"/>
        </w:rPr>
        <w:t>о</w:t>
      </w:r>
      <w:r w:rsidR="00BC09EA" w:rsidRPr="00BC09EA">
        <w:rPr>
          <w:szCs w:val="24"/>
        </w:rPr>
        <w:t xml:space="preserve"> жительства – Ростовская область, </w:t>
      </w:r>
      <w:proofErr w:type="spellStart"/>
      <w:r w:rsidR="00BC09EA" w:rsidRPr="00BC09EA">
        <w:rPr>
          <w:szCs w:val="24"/>
        </w:rPr>
        <w:t>Зимовниковский</w:t>
      </w:r>
      <w:proofErr w:type="spellEnd"/>
      <w:r w:rsidR="00BC09EA" w:rsidRPr="00BC09EA">
        <w:rPr>
          <w:szCs w:val="24"/>
        </w:rPr>
        <w:t xml:space="preserve"> район, поселок Зимовники, профессиональное образование –</w:t>
      </w:r>
      <w:r w:rsidR="00BC09EA" w:rsidRPr="00BC09EA">
        <w:rPr>
          <w:sz w:val="22"/>
          <w:szCs w:val="20"/>
        </w:rPr>
        <w:t xml:space="preserve"> </w:t>
      </w:r>
      <w:r w:rsidR="00BC09EA" w:rsidRPr="00BC09EA">
        <w:rPr>
          <w:szCs w:val="20"/>
        </w:rPr>
        <w:t xml:space="preserve"> Азово-Черноморский институт механизации сельского хозяйства, 1995 год,  </w:t>
      </w:r>
      <w:r w:rsidR="00BC09EA" w:rsidRPr="00BC09EA">
        <w:rPr>
          <w:szCs w:val="24"/>
        </w:rPr>
        <w:t xml:space="preserve">основное место работы или службы, занимаемая должность / род занятий – индивидуальный предприниматель Касьянов Александр Васильевич, член </w:t>
      </w:r>
      <w:bookmarkStart w:id="4" w:name="_Hlk140433316"/>
      <w:r w:rsidR="00BC09EA" w:rsidRPr="00BC09EA">
        <w:rPr>
          <w:szCs w:val="24"/>
        </w:rPr>
        <w:t xml:space="preserve">Социалистической политической партии </w:t>
      </w:r>
      <w:r w:rsidR="00BC09EA" w:rsidRPr="00BC09EA">
        <w:rPr>
          <w:b/>
          <w:bCs/>
          <w:szCs w:val="24"/>
        </w:rPr>
        <w:t>«СПРАВЕДЛИВАЯ РОССИЯ – ПАТРИОТЫ – ЗА ПРАВДУ»</w:t>
      </w:r>
      <w:r w:rsidR="00BC09EA" w:rsidRPr="00BC09EA">
        <w:rPr>
          <w:szCs w:val="24"/>
        </w:rPr>
        <w:t xml:space="preserve">, </w:t>
      </w:r>
      <w:bookmarkEnd w:id="4"/>
      <w:r w:rsidR="00BC09EA" w:rsidRPr="00BC09EA">
        <w:rPr>
          <w:szCs w:val="24"/>
        </w:rPr>
        <w:t xml:space="preserve">Председатель Совета местного отделения Социалистической политической партии </w:t>
      </w:r>
      <w:r w:rsidR="00BC09EA" w:rsidRPr="00BC09EA">
        <w:rPr>
          <w:b/>
          <w:bCs/>
          <w:szCs w:val="24"/>
        </w:rPr>
        <w:t>«СПРАВЕДЛИВАЯ РОССИЯ – ПАТРИОТЫ – ЗА ПРАВДУ»</w:t>
      </w:r>
      <w:r w:rsidR="00BC09EA" w:rsidRPr="00BC09EA">
        <w:rPr>
          <w:szCs w:val="24"/>
        </w:rPr>
        <w:t xml:space="preserve"> в</w:t>
      </w:r>
      <w:proofErr w:type="gramEnd"/>
      <w:r w:rsidR="00BC09EA" w:rsidRPr="00BC09EA">
        <w:rPr>
          <w:szCs w:val="24"/>
        </w:rPr>
        <w:t xml:space="preserve"> </w:t>
      </w:r>
      <w:proofErr w:type="spellStart"/>
      <w:r w:rsidR="00BC09EA" w:rsidRPr="00BC09EA">
        <w:rPr>
          <w:szCs w:val="24"/>
        </w:rPr>
        <w:t>Зимовниковском</w:t>
      </w:r>
      <w:proofErr w:type="spellEnd"/>
      <w:r w:rsidR="00BC09EA" w:rsidRPr="00BC09EA">
        <w:rPr>
          <w:szCs w:val="24"/>
        </w:rPr>
        <w:t xml:space="preserve"> </w:t>
      </w:r>
      <w:proofErr w:type="gramStart"/>
      <w:r w:rsidR="00BC09EA" w:rsidRPr="00BC09EA">
        <w:rPr>
          <w:szCs w:val="24"/>
        </w:rPr>
        <w:t>районе</w:t>
      </w:r>
      <w:proofErr w:type="gramEnd"/>
      <w:r w:rsidR="00BC09EA" w:rsidRPr="00BC09EA">
        <w:rPr>
          <w:szCs w:val="24"/>
        </w:rPr>
        <w:t xml:space="preserve"> Ростовской области.</w:t>
      </w:r>
    </w:p>
    <w:p w:rsidR="002F5FAD" w:rsidRDefault="002F5FAD" w:rsidP="002F5FAD">
      <w:pPr>
        <w:autoSpaceDE w:val="0"/>
        <w:autoSpaceDN w:val="0"/>
        <w:rPr>
          <w:b/>
          <w:bCs/>
        </w:rPr>
      </w:pPr>
    </w:p>
    <w:p w:rsidR="00B8703C" w:rsidRDefault="00B8703C" w:rsidP="0034308C">
      <w:pPr>
        <w:autoSpaceDE w:val="0"/>
        <w:autoSpaceDN w:val="0"/>
        <w:ind w:firstLine="709"/>
        <w:jc w:val="center"/>
        <w:rPr>
          <w:b/>
          <w:bCs/>
        </w:rPr>
      </w:pPr>
      <w:proofErr w:type="spellStart"/>
      <w:r>
        <w:rPr>
          <w:b/>
          <w:bCs/>
        </w:rPr>
        <w:t>Шахтинская</w:t>
      </w:r>
      <w:proofErr w:type="spellEnd"/>
      <w:r>
        <w:rPr>
          <w:b/>
          <w:bCs/>
        </w:rPr>
        <w:t xml:space="preserve"> региональная группа № 12</w:t>
      </w:r>
    </w:p>
    <w:p w:rsidR="00060D51" w:rsidRDefault="00060D51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BC09EA" w:rsidRPr="00BC09EA" w:rsidRDefault="00060D51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1. </w:t>
      </w:r>
      <w:proofErr w:type="spellStart"/>
      <w:proofErr w:type="gramStart"/>
      <w:r w:rsidR="00B8703C" w:rsidRPr="00DA2E07">
        <w:t>Луганцев</w:t>
      </w:r>
      <w:proofErr w:type="spellEnd"/>
      <w:r w:rsidR="00B8703C" w:rsidRPr="00DA2E07">
        <w:t xml:space="preserve"> Михаил Борисович</w:t>
      </w:r>
      <w:r w:rsidR="00912B5C">
        <w:t>,</w:t>
      </w:r>
      <w:r w:rsidR="00B8703C" w:rsidRPr="00DA2E07">
        <w:t xml:space="preserve"> </w:t>
      </w:r>
      <w:r w:rsidR="00BC09EA" w:rsidRPr="00BC09EA">
        <w:rPr>
          <w:szCs w:val="24"/>
        </w:rPr>
        <w:t>дата рождения – 16.06.1961 года, мест</w:t>
      </w:r>
      <w:r w:rsidR="00C47FB5">
        <w:rPr>
          <w:szCs w:val="24"/>
        </w:rPr>
        <w:t>о</w:t>
      </w:r>
      <w:r w:rsidR="00BC09EA" w:rsidRPr="00BC09EA">
        <w:rPr>
          <w:szCs w:val="24"/>
        </w:rPr>
        <w:t xml:space="preserve"> жительства – Ростовская область, город Шахты, профессиональное образование –</w:t>
      </w:r>
      <w:r w:rsidR="00BC09EA" w:rsidRPr="00BC09EA">
        <w:rPr>
          <w:sz w:val="22"/>
          <w:szCs w:val="20"/>
        </w:rPr>
        <w:t xml:space="preserve"> </w:t>
      </w:r>
      <w:r w:rsidR="00BC09EA" w:rsidRPr="00BC09EA">
        <w:rPr>
          <w:szCs w:val="20"/>
        </w:rPr>
        <w:t xml:space="preserve"> </w:t>
      </w:r>
      <w:proofErr w:type="spellStart"/>
      <w:r w:rsidR="00BC09EA" w:rsidRPr="00BC09EA">
        <w:rPr>
          <w:szCs w:val="20"/>
        </w:rPr>
        <w:t>Новочеркасский</w:t>
      </w:r>
      <w:proofErr w:type="spellEnd"/>
      <w:r w:rsidR="00BC09EA" w:rsidRPr="00BC09EA">
        <w:rPr>
          <w:szCs w:val="20"/>
        </w:rPr>
        <w:t xml:space="preserve"> ордена Трудового Красного Знамени политехнический институт им. Серго Орджоникидзе, 1983 год,  </w:t>
      </w:r>
      <w:r w:rsidR="00BC09EA" w:rsidRPr="00BC09EA">
        <w:rPr>
          <w:szCs w:val="24"/>
        </w:rPr>
        <w:t xml:space="preserve">основное место работы или службы, занимаемая должность / род занятий – пенсионер, член Социалистической политической партии </w:t>
      </w:r>
      <w:r w:rsidR="00BC09EA" w:rsidRPr="00BC09EA">
        <w:rPr>
          <w:b/>
          <w:bCs/>
          <w:szCs w:val="24"/>
        </w:rPr>
        <w:t>«СПРАВЕДЛИВАЯ РОССИЯ – ПАТРИОТЫ – ЗА ПРАВДУ»</w:t>
      </w:r>
      <w:r w:rsidR="00BC09EA" w:rsidRPr="00BC09EA">
        <w:rPr>
          <w:szCs w:val="24"/>
        </w:rPr>
        <w:t xml:space="preserve">, член Бюро Совета регионального отделения   Социалистической политической партии </w:t>
      </w:r>
      <w:r w:rsidR="00BC09EA" w:rsidRPr="00BC09EA">
        <w:rPr>
          <w:b/>
          <w:bCs/>
          <w:szCs w:val="24"/>
        </w:rPr>
        <w:t xml:space="preserve">«СПРАВЕДЛИВАЯ РОССИЯ – ПАТРИОТЫ – ЗА ПРАВДУ» </w:t>
      </w:r>
      <w:r w:rsidR="00BC09EA" w:rsidRPr="00BC09EA">
        <w:rPr>
          <w:szCs w:val="24"/>
        </w:rPr>
        <w:t>в</w:t>
      </w:r>
      <w:proofErr w:type="gramEnd"/>
      <w:r w:rsidR="00BC09EA" w:rsidRPr="00BC09EA">
        <w:rPr>
          <w:szCs w:val="24"/>
        </w:rPr>
        <w:t xml:space="preserve"> Ростовской области, председатель Совета местного отделения</w:t>
      </w:r>
      <w:r w:rsidR="00BC09EA" w:rsidRPr="00BC09EA">
        <w:rPr>
          <w:b/>
          <w:bCs/>
          <w:szCs w:val="24"/>
        </w:rPr>
        <w:t xml:space="preserve"> </w:t>
      </w:r>
      <w:r w:rsidR="00BC09EA" w:rsidRPr="00BC09EA">
        <w:rPr>
          <w:szCs w:val="24"/>
        </w:rPr>
        <w:t xml:space="preserve">Социалистической политической партии </w:t>
      </w:r>
      <w:r w:rsidR="00BC09EA" w:rsidRPr="00BC09EA">
        <w:rPr>
          <w:b/>
          <w:bCs/>
          <w:szCs w:val="24"/>
        </w:rPr>
        <w:t xml:space="preserve">«СПРАВЕДЛИВАЯ РОССИЯ – ПАТРИОТЫ – ЗА ПРАВДУ» </w:t>
      </w:r>
      <w:r w:rsidR="00BC09EA" w:rsidRPr="00BC09EA">
        <w:rPr>
          <w:szCs w:val="24"/>
        </w:rPr>
        <w:t>в г. Шахты Ростовской области.</w:t>
      </w:r>
    </w:p>
    <w:p w:rsidR="00BC09EA" w:rsidRDefault="00C75A94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2. </w:t>
      </w:r>
      <w:proofErr w:type="spellStart"/>
      <w:proofErr w:type="gramStart"/>
      <w:r w:rsidR="00B8703C" w:rsidRPr="00DA2E07">
        <w:t>Энговатов</w:t>
      </w:r>
      <w:proofErr w:type="spellEnd"/>
      <w:r w:rsidR="00B8703C" w:rsidRPr="00DA2E07">
        <w:t xml:space="preserve"> Андрей Андреевич</w:t>
      </w:r>
      <w:r w:rsidR="00EF2C68">
        <w:t>,</w:t>
      </w:r>
      <w:r w:rsidR="00BC09EA">
        <w:rPr>
          <w:szCs w:val="24"/>
        </w:rPr>
        <w:t xml:space="preserve">  дата рождения – 14.11.1986 года, мест</w:t>
      </w:r>
      <w:r w:rsidR="00C47FB5">
        <w:rPr>
          <w:szCs w:val="24"/>
        </w:rPr>
        <w:t>о</w:t>
      </w:r>
      <w:r w:rsidR="00BC09EA">
        <w:rPr>
          <w:szCs w:val="24"/>
        </w:rPr>
        <w:t xml:space="preserve"> жительства – Ростовская область, Октябрьский район, п. Каменоломни, </w:t>
      </w:r>
      <w:r w:rsidR="00BC09EA" w:rsidRPr="00DC1B72">
        <w:rPr>
          <w:szCs w:val="24"/>
        </w:rPr>
        <w:t>профессиональное образование –</w:t>
      </w:r>
      <w:r w:rsidR="00BC09EA" w:rsidRPr="00DC1B72">
        <w:rPr>
          <w:szCs w:val="20"/>
        </w:rPr>
        <w:t xml:space="preserve">  </w:t>
      </w:r>
      <w:r w:rsidR="00BC09EA">
        <w:rPr>
          <w:szCs w:val="20"/>
        </w:rPr>
        <w:t>Государственное образовательное учреждение высшего профессионального образования «Южно-Российский государственный технический университет» (</w:t>
      </w:r>
      <w:proofErr w:type="spellStart"/>
      <w:r w:rsidR="00BC09EA">
        <w:rPr>
          <w:szCs w:val="20"/>
        </w:rPr>
        <w:t>Новочеркасский</w:t>
      </w:r>
      <w:proofErr w:type="spellEnd"/>
      <w:r w:rsidR="00BC09EA">
        <w:rPr>
          <w:szCs w:val="20"/>
        </w:rPr>
        <w:t xml:space="preserve"> политехнический институт), 2009 год,  </w:t>
      </w:r>
      <w:r w:rsidR="00BC09EA" w:rsidRPr="00DC1B72">
        <w:rPr>
          <w:szCs w:val="24"/>
        </w:rPr>
        <w:t>основное место работы или службы, занимаемая должность / род занятий –</w:t>
      </w:r>
      <w:r w:rsidR="00BC09EA">
        <w:rPr>
          <w:szCs w:val="24"/>
        </w:rPr>
        <w:t xml:space="preserve"> Общество с ограниченной ответственностью частная охранная организация «Бекет-3», директор, член Социалистической политической партии </w:t>
      </w:r>
      <w:r w:rsidR="00BC09EA" w:rsidRPr="008E69DD">
        <w:rPr>
          <w:b/>
          <w:bCs/>
          <w:szCs w:val="24"/>
        </w:rPr>
        <w:t>«СПРАВЕДЛИВАЯ РОССИЯ – ПАТРИОТЫ – ЗА ПРАВДУ»</w:t>
      </w:r>
      <w:r w:rsidR="00BC09EA">
        <w:rPr>
          <w:szCs w:val="24"/>
        </w:rPr>
        <w:t>.</w:t>
      </w:r>
      <w:proofErr w:type="gramEnd"/>
    </w:p>
    <w:p w:rsidR="00BC09EA" w:rsidRPr="00BC09EA" w:rsidRDefault="00C75A94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3. </w:t>
      </w:r>
      <w:proofErr w:type="gramStart"/>
      <w:r w:rsidR="00B8703C" w:rsidRPr="00DA2E07">
        <w:t>Виноградов Роман Станиславович</w:t>
      </w:r>
      <w:r w:rsidR="00EF2C68">
        <w:t>,</w:t>
      </w:r>
      <w:r w:rsidR="00BC09EA" w:rsidRPr="00BC09EA">
        <w:rPr>
          <w:szCs w:val="24"/>
        </w:rPr>
        <w:t xml:space="preserve">  дата рождения – 04.06.1979 года, </w:t>
      </w:r>
      <w:r w:rsidR="00C47FB5">
        <w:rPr>
          <w:szCs w:val="24"/>
        </w:rPr>
        <w:t>место</w:t>
      </w:r>
      <w:r w:rsidR="00BC09EA" w:rsidRPr="00BC09EA">
        <w:rPr>
          <w:szCs w:val="24"/>
        </w:rPr>
        <w:t xml:space="preserve"> жительства – Ростовская область, город Шахты, профессиональное образование –</w:t>
      </w:r>
      <w:r w:rsidR="00BC09EA" w:rsidRPr="00BC09EA">
        <w:rPr>
          <w:sz w:val="22"/>
          <w:szCs w:val="20"/>
        </w:rPr>
        <w:t xml:space="preserve"> </w:t>
      </w:r>
      <w:r w:rsidR="00BC09EA" w:rsidRPr="00BC09EA">
        <w:rPr>
          <w:szCs w:val="20"/>
        </w:rPr>
        <w:t xml:space="preserve"> Государственное образовательное учреждение высшего профессионального образования «Южно-Российский государственный технический университет» (</w:t>
      </w:r>
      <w:proofErr w:type="spellStart"/>
      <w:r w:rsidR="00BC09EA" w:rsidRPr="00BC09EA">
        <w:rPr>
          <w:szCs w:val="20"/>
        </w:rPr>
        <w:t>Новочеркасский</w:t>
      </w:r>
      <w:proofErr w:type="spellEnd"/>
      <w:r w:rsidR="00BC09EA" w:rsidRPr="00BC09EA">
        <w:rPr>
          <w:szCs w:val="20"/>
        </w:rPr>
        <w:t xml:space="preserve"> политехнический институт), 2005 год,  </w:t>
      </w:r>
      <w:r w:rsidR="00BC09EA" w:rsidRPr="00BC09EA">
        <w:rPr>
          <w:szCs w:val="24"/>
        </w:rPr>
        <w:t>основное место работы или службы, занимаемая должность / род занятий – временно не работа</w:t>
      </w:r>
      <w:r w:rsidR="00C47FB5">
        <w:rPr>
          <w:szCs w:val="24"/>
        </w:rPr>
        <w:t>ет</w:t>
      </w:r>
      <w:r w:rsidR="00BC09EA" w:rsidRPr="00BC09EA">
        <w:rPr>
          <w:szCs w:val="24"/>
        </w:rPr>
        <w:t xml:space="preserve">, член Социалистической политической партии </w:t>
      </w:r>
      <w:r w:rsidR="00BC09EA" w:rsidRPr="00BC09EA">
        <w:rPr>
          <w:b/>
          <w:bCs/>
          <w:szCs w:val="24"/>
        </w:rPr>
        <w:t>«СПРАВЕДЛИВАЯ РОССИЯ – ПАТРИОТЫ – ЗА ПРАВДУ»</w:t>
      </w:r>
      <w:r w:rsidR="00BC09EA" w:rsidRPr="00BC09EA">
        <w:rPr>
          <w:szCs w:val="24"/>
        </w:rPr>
        <w:t>.</w:t>
      </w:r>
      <w:proofErr w:type="gramEnd"/>
    </w:p>
    <w:p w:rsidR="00C75A94" w:rsidRPr="00EF2C68" w:rsidRDefault="00C75A94" w:rsidP="00EF2C68">
      <w:pPr>
        <w:autoSpaceDE w:val="0"/>
        <w:autoSpaceDN w:val="0"/>
        <w:rPr>
          <w:b/>
          <w:bCs/>
        </w:rPr>
      </w:pPr>
    </w:p>
    <w:p w:rsidR="00B8703C" w:rsidRDefault="00B8703C" w:rsidP="0034308C">
      <w:pPr>
        <w:autoSpaceDE w:val="0"/>
        <w:autoSpaceDN w:val="0"/>
        <w:ind w:firstLine="709"/>
        <w:jc w:val="center"/>
        <w:rPr>
          <w:b/>
          <w:bCs/>
        </w:rPr>
      </w:pPr>
      <w:proofErr w:type="spellStart"/>
      <w:r>
        <w:rPr>
          <w:b/>
          <w:bCs/>
        </w:rPr>
        <w:t>Новочеркасская</w:t>
      </w:r>
      <w:proofErr w:type="spellEnd"/>
      <w:r>
        <w:rPr>
          <w:b/>
          <w:bCs/>
        </w:rPr>
        <w:t xml:space="preserve"> региональная группа № 13</w:t>
      </w:r>
    </w:p>
    <w:p w:rsidR="00C75A94" w:rsidRDefault="00C75A94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BC09EA" w:rsidRPr="00971475" w:rsidRDefault="00C75A94" w:rsidP="0034308C">
      <w:pPr>
        <w:autoSpaceDE w:val="0"/>
        <w:autoSpaceDN w:val="0"/>
        <w:ind w:firstLine="709"/>
        <w:jc w:val="both"/>
        <w:rPr>
          <w:b/>
          <w:bCs/>
          <w:szCs w:val="24"/>
        </w:rPr>
      </w:pPr>
      <w:r>
        <w:t xml:space="preserve">1. </w:t>
      </w:r>
      <w:proofErr w:type="spellStart"/>
      <w:r w:rsidR="00B8703C" w:rsidRPr="00A77F1F">
        <w:t>Лембриков</w:t>
      </w:r>
      <w:proofErr w:type="spellEnd"/>
      <w:r w:rsidR="00B8703C" w:rsidRPr="00A77F1F">
        <w:t xml:space="preserve"> Андрей Андреевич</w:t>
      </w:r>
      <w:r w:rsidR="00EF2C68">
        <w:rPr>
          <w:szCs w:val="24"/>
        </w:rPr>
        <w:t xml:space="preserve">, </w:t>
      </w:r>
      <w:r w:rsidR="00BC09EA">
        <w:rPr>
          <w:szCs w:val="24"/>
        </w:rPr>
        <w:t>дата рождения – 22.07.1974 года, мест</w:t>
      </w:r>
      <w:r w:rsidR="00695741">
        <w:rPr>
          <w:szCs w:val="24"/>
        </w:rPr>
        <w:t>о</w:t>
      </w:r>
      <w:r w:rsidR="00BC09EA">
        <w:rPr>
          <w:szCs w:val="24"/>
        </w:rPr>
        <w:t xml:space="preserve"> жительства – Ростовская область, город Новочеркасск, </w:t>
      </w:r>
      <w:r w:rsidR="00BC09EA" w:rsidRPr="00DC1B72">
        <w:rPr>
          <w:szCs w:val="24"/>
        </w:rPr>
        <w:t>основное место работы или службы, занимаемая должность / род занятий –</w:t>
      </w:r>
      <w:r w:rsidR="00BC09EA">
        <w:rPr>
          <w:szCs w:val="24"/>
        </w:rPr>
        <w:t xml:space="preserve"> временно не работа</w:t>
      </w:r>
      <w:r w:rsidR="00695741">
        <w:rPr>
          <w:szCs w:val="24"/>
        </w:rPr>
        <w:t>ет</w:t>
      </w:r>
      <w:r w:rsidR="00BC09EA">
        <w:rPr>
          <w:szCs w:val="24"/>
        </w:rPr>
        <w:t xml:space="preserve">, депутат городской Думы города Новочеркасска 7-го созыва на непостоянной основе, член Социалистической политической партии </w:t>
      </w:r>
      <w:r w:rsidR="00BC09EA" w:rsidRPr="00971475">
        <w:rPr>
          <w:b/>
          <w:bCs/>
          <w:szCs w:val="24"/>
        </w:rPr>
        <w:t xml:space="preserve">«СПРАВЕДЛИВАЯ РОССИЯ – ПАТРИОТЫ – ЗА ПРАВДУ». </w:t>
      </w:r>
    </w:p>
    <w:p w:rsidR="00BC09EA" w:rsidRPr="00F922E4" w:rsidRDefault="00C75A94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2. </w:t>
      </w:r>
      <w:proofErr w:type="gramStart"/>
      <w:r w:rsidR="00B8703C" w:rsidRPr="00A77F1F">
        <w:t>Федоров Максим Сергеевич</w:t>
      </w:r>
      <w:r w:rsidR="00EF2C68">
        <w:t>,</w:t>
      </w:r>
      <w:r w:rsidR="00B8703C" w:rsidRPr="00A77F1F">
        <w:t xml:space="preserve"> </w:t>
      </w:r>
      <w:bookmarkStart w:id="5" w:name="_Hlk140404655"/>
      <w:r w:rsidR="00BC09EA" w:rsidRPr="00F922E4">
        <w:rPr>
          <w:szCs w:val="24"/>
        </w:rPr>
        <w:t xml:space="preserve">дата рождения – </w:t>
      </w:r>
      <w:r w:rsidR="00BC09EA">
        <w:rPr>
          <w:szCs w:val="24"/>
        </w:rPr>
        <w:t xml:space="preserve">24.05.1991 </w:t>
      </w:r>
      <w:r w:rsidR="00BC09EA" w:rsidRPr="00F922E4">
        <w:rPr>
          <w:szCs w:val="24"/>
        </w:rPr>
        <w:t>года, мест</w:t>
      </w:r>
      <w:r w:rsidR="00695741">
        <w:rPr>
          <w:szCs w:val="24"/>
        </w:rPr>
        <w:t>о</w:t>
      </w:r>
      <w:r w:rsidR="00BC09EA" w:rsidRPr="00F922E4">
        <w:rPr>
          <w:szCs w:val="24"/>
        </w:rPr>
        <w:t xml:space="preserve"> жительства – Ростовская область, </w:t>
      </w:r>
      <w:proofErr w:type="spellStart"/>
      <w:r w:rsidR="00BC09EA">
        <w:rPr>
          <w:szCs w:val="24"/>
        </w:rPr>
        <w:t>Аксайский</w:t>
      </w:r>
      <w:proofErr w:type="spellEnd"/>
      <w:r w:rsidR="00BC09EA">
        <w:rPr>
          <w:szCs w:val="24"/>
        </w:rPr>
        <w:t xml:space="preserve"> район, поселок Рассвет</w:t>
      </w:r>
      <w:r w:rsidR="004200E1">
        <w:rPr>
          <w:szCs w:val="24"/>
        </w:rPr>
        <w:t xml:space="preserve">, </w:t>
      </w:r>
      <w:r w:rsidR="00BC09EA">
        <w:rPr>
          <w:szCs w:val="24"/>
        </w:rPr>
        <w:t xml:space="preserve">профессиональное образование  - федеральное государственное бюджетное образовательное учреждение высшего профессионального образования «Южно-Российский государственный политехнический университет (НПИ) имени М.И. Платова», 2015 год, </w:t>
      </w:r>
      <w:r w:rsidR="00BC09EA" w:rsidRPr="00F922E4">
        <w:rPr>
          <w:szCs w:val="24"/>
        </w:rPr>
        <w:t xml:space="preserve">основное место работы или службы, занимаемая должность / род занятий – </w:t>
      </w:r>
      <w:r w:rsidR="00BC09EA">
        <w:rPr>
          <w:szCs w:val="24"/>
        </w:rPr>
        <w:t>индивидуальный предприниматель Федоров Максим Сергеевич</w:t>
      </w:r>
      <w:r w:rsidR="00BC09EA" w:rsidRPr="00F922E4">
        <w:rPr>
          <w:szCs w:val="24"/>
        </w:rPr>
        <w:t xml:space="preserve">, член Социалистической политической партии </w:t>
      </w:r>
      <w:r w:rsidR="00BC09EA" w:rsidRPr="00F922E4">
        <w:rPr>
          <w:b/>
          <w:bCs/>
          <w:szCs w:val="24"/>
        </w:rPr>
        <w:t>«СПРАВЕДЛИВАЯ РОССИЯ – ПАТРИОТЫ – ЗА ПРАВДУ»</w:t>
      </w:r>
      <w:r w:rsidR="00BC09EA">
        <w:rPr>
          <w:szCs w:val="24"/>
        </w:rPr>
        <w:t>, член</w:t>
      </w:r>
      <w:proofErr w:type="gramEnd"/>
      <w:r w:rsidR="00BC09EA">
        <w:rPr>
          <w:szCs w:val="24"/>
        </w:rPr>
        <w:t xml:space="preserve"> Совета местного отделения </w:t>
      </w:r>
      <w:r w:rsidR="00BC09EA" w:rsidRPr="00F922E4">
        <w:rPr>
          <w:szCs w:val="24"/>
        </w:rPr>
        <w:t xml:space="preserve">Социалистической политической партии </w:t>
      </w:r>
      <w:r w:rsidR="00BC09EA" w:rsidRPr="00F922E4">
        <w:rPr>
          <w:b/>
          <w:bCs/>
          <w:szCs w:val="24"/>
        </w:rPr>
        <w:t>«СПРАВЕДЛИВАЯ РОССИЯ – ПАТРИОТЫ – ЗА ПРАВДУ»</w:t>
      </w:r>
      <w:r w:rsidR="00BC09EA">
        <w:rPr>
          <w:b/>
          <w:bCs/>
          <w:szCs w:val="24"/>
        </w:rPr>
        <w:t xml:space="preserve"> </w:t>
      </w:r>
      <w:r w:rsidR="00BC09EA" w:rsidRPr="00A022AE">
        <w:rPr>
          <w:szCs w:val="24"/>
        </w:rPr>
        <w:t xml:space="preserve">в </w:t>
      </w:r>
      <w:proofErr w:type="spellStart"/>
      <w:r w:rsidR="00BC09EA">
        <w:rPr>
          <w:szCs w:val="24"/>
        </w:rPr>
        <w:t>Аксайском</w:t>
      </w:r>
      <w:proofErr w:type="spellEnd"/>
      <w:r w:rsidR="00BC09EA">
        <w:rPr>
          <w:szCs w:val="24"/>
        </w:rPr>
        <w:t xml:space="preserve"> районе Ростовской области.</w:t>
      </w:r>
    </w:p>
    <w:bookmarkEnd w:id="5"/>
    <w:p w:rsidR="00BC09EA" w:rsidRPr="00BC09EA" w:rsidRDefault="00C75A94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3. </w:t>
      </w:r>
      <w:proofErr w:type="gramStart"/>
      <w:r w:rsidR="00B8703C" w:rsidRPr="00A77F1F">
        <w:t>Папанов Сергей Алексеевич</w:t>
      </w:r>
      <w:r w:rsidR="00EF2C68">
        <w:rPr>
          <w:szCs w:val="24"/>
        </w:rPr>
        <w:t xml:space="preserve">, </w:t>
      </w:r>
      <w:r w:rsidR="00BC09EA" w:rsidRPr="00BC09EA">
        <w:rPr>
          <w:szCs w:val="24"/>
        </w:rPr>
        <w:t>дата рождения – 12.02.1955 года, мест</w:t>
      </w:r>
      <w:r w:rsidR="00695741">
        <w:rPr>
          <w:szCs w:val="24"/>
        </w:rPr>
        <w:t>о</w:t>
      </w:r>
      <w:r w:rsidR="00BC09EA" w:rsidRPr="00BC09EA">
        <w:rPr>
          <w:szCs w:val="24"/>
        </w:rPr>
        <w:t xml:space="preserve"> жительства – Ростовская область, город Ростов-на-Дону, профессиональное образование  - Высшая юридическая заочная школа МВД СССР, 1989</w:t>
      </w:r>
      <w:r w:rsidR="004200E1">
        <w:rPr>
          <w:szCs w:val="24"/>
        </w:rPr>
        <w:t xml:space="preserve"> год, </w:t>
      </w:r>
      <w:r w:rsidR="00BC09EA" w:rsidRPr="00BC09EA">
        <w:rPr>
          <w:szCs w:val="24"/>
        </w:rPr>
        <w:t xml:space="preserve">основное место работы или службы, занимаемая должность / род занятий Адвокатская палата Ростовской области, адвокатский кабинет «Папанов Сергей Алексеевич», адвокат, член Социалистической политической партии </w:t>
      </w:r>
      <w:r w:rsidR="00BC09EA" w:rsidRPr="00BC09EA">
        <w:rPr>
          <w:b/>
          <w:bCs/>
          <w:szCs w:val="24"/>
        </w:rPr>
        <w:t>«СПРАВЕДЛИВАЯ РОССИЯ – ПАТРИОТЫ – ЗА ПРАВДУ»</w:t>
      </w:r>
      <w:r w:rsidR="00BC09EA" w:rsidRPr="00BC09EA">
        <w:rPr>
          <w:szCs w:val="24"/>
        </w:rPr>
        <w:t>.</w:t>
      </w:r>
      <w:proofErr w:type="gramEnd"/>
    </w:p>
    <w:p w:rsidR="00B8703C" w:rsidRPr="008A3FC8" w:rsidRDefault="00B8703C" w:rsidP="00C75A94">
      <w:pPr>
        <w:autoSpaceDE w:val="0"/>
        <w:autoSpaceDN w:val="0"/>
        <w:rPr>
          <w:b/>
          <w:bCs/>
        </w:rPr>
      </w:pPr>
    </w:p>
    <w:p w:rsidR="00B8703C" w:rsidRDefault="00B8703C" w:rsidP="0034308C">
      <w:pPr>
        <w:autoSpaceDE w:val="0"/>
        <w:autoSpaceDN w:val="0"/>
        <w:ind w:firstLine="709"/>
        <w:jc w:val="center"/>
        <w:rPr>
          <w:b/>
          <w:bCs/>
        </w:rPr>
      </w:pPr>
      <w:r>
        <w:rPr>
          <w:b/>
          <w:bCs/>
        </w:rPr>
        <w:t>Азовская региональная группа № 14</w:t>
      </w:r>
    </w:p>
    <w:p w:rsidR="00C75A94" w:rsidRDefault="00C75A94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B8703C" w:rsidRDefault="00C75A94" w:rsidP="00C75A94">
      <w:pPr>
        <w:autoSpaceDE w:val="0"/>
        <w:autoSpaceDN w:val="0"/>
        <w:ind w:firstLine="709"/>
        <w:jc w:val="both"/>
        <w:rPr>
          <w:b/>
          <w:bCs/>
          <w:szCs w:val="24"/>
        </w:rPr>
      </w:pPr>
      <w:r>
        <w:t xml:space="preserve">1. </w:t>
      </w:r>
      <w:proofErr w:type="spellStart"/>
      <w:r w:rsidR="00B8703C" w:rsidRPr="00DA2E07">
        <w:t>Сурженко</w:t>
      </w:r>
      <w:proofErr w:type="spellEnd"/>
      <w:r w:rsidR="00B8703C" w:rsidRPr="00DA2E07">
        <w:t xml:space="preserve"> Роман Викторович</w:t>
      </w:r>
      <w:proofErr w:type="gramStart"/>
      <w:r w:rsidR="00B8703C" w:rsidRPr="00DA2E07">
        <w:t xml:space="preserve"> </w:t>
      </w:r>
      <w:r w:rsidR="00EF2C68">
        <w:rPr>
          <w:szCs w:val="24"/>
        </w:rPr>
        <w:t>,</w:t>
      </w:r>
      <w:proofErr w:type="gramEnd"/>
      <w:r w:rsidR="00EF2C68">
        <w:rPr>
          <w:szCs w:val="24"/>
        </w:rPr>
        <w:t xml:space="preserve"> </w:t>
      </w:r>
      <w:r w:rsidR="00BC09EA" w:rsidRPr="00BC09EA">
        <w:rPr>
          <w:szCs w:val="24"/>
        </w:rPr>
        <w:t>дата рождения – 18.05.1985 года, мест</w:t>
      </w:r>
      <w:r w:rsidR="00695741">
        <w:rPr>
          <w:szCs w:val="24"/>
        </w:rPr>
        <w:t>о</w:t>
      </w:r>
      <w:r w:rsidR="00BC09EA" w:rsidRPr="00BC09EA">
        <w:rPr>
          <w:szCs w:val="24"/>
        </w:rPr>
        <w:t xml:space="preserve"> жительства – Ростовская область, город Батайск, основное место работы или службы, занимаемая должность / род занятий – Общество с ограниченной ответственностью «ИНПК КОНСАЛТИНГ», начальник службы снабжения, депутат </w:t>
      </w:r>
      <w:proofErr w:type="spellStart"/>
      <w:r w:rsidR="00BC09EA" w:rsidRPr="00BC09EA">
        <w:rPr>
          <w:szCs w:val="24"/>
        </w:rPr>
        <w:t>Батайской</w:t>
      </w:r>
      <w:proofErr w:type="spellEnd"/>
      <w:r w:rsidR="00BC09EA" w:rsidRPr="00BC09EA">
        <w:rPr>
          <w:szCs w:val="24"/>
        </w:rPr>
        <w:t xml:space="preserve"> городской Думы на непостоянной основе, член Социалистической политической партии </w:t>
      </w:r>
      <w:r w:rsidR="00BC09EA" w:rsidRPr="00BC09EA">
        <w:rPr>
          <w:b/>
          <w:bCs/>
          <w:szCs w:val="24"/>
        </w:rPr>
        <w:t xml:space="preserve">«СПРАВЕДЛИВАЯ РОССИЯ – ПАТРИОТЫ – ЗА ПРАВДУ». </w:t>
      </w:r>
    </w:p>
    <w:p w:rsidR="00BC09EA" w:rsidRPr="00BC09EA" w:rsidRDefault="00C75A94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2. </w:t>
      </w:r>
      <w:proofErr w:type="gramStart"/>
      <w:r w:rsidR="00B8703C">
        <w:t>Губарев Виктор Иванович</w:t>
      </w:r>
      <w:r w:rsidR="00EF2C68">
        <w:t>,</w:t>
      </w:r>
      <w:r w:rsidR="00BC09EA" w:rsidRPr="00BC09EA">
        <w:rPr>
          <w:szCs w:val="24"/>
        </w:rPr>
        <w:t xml:space="preserve"> дата рождения – 08.04.1952 года, мест</w:t>
      </w:r>
      <w:r w:rsidR="00695741">
        <w:rPr>
          <w:szCs w:val="24"/>
        </w:rPr>
        <w:t>о</w:t>
      </w:r>
      <w:r w:rsidR="00BC09EA" w:rsidRPr="00BC09EA">
        <w:rPr>
          <w:szCs w:val="24"/>
        </w:rPr>
        <w:t xml:space="preserve"> жительства – Ростовская область, город Батайск, профессиональное образование –</w:t>
      </w:r>
      <w:r w:rsidR="00BC09EA" w:rsidRPr="00BC09EA">
        <w:rPr>
          <w:sz w:val="22"/>
          <w:szCs w:val="20"/>
        </w:rPr>
        <w:t xml:space="preserve"> </w:t>
      </w:r>
      <w:r w:rsidR="00BC09EA" w:rsidRPr="00BC09EA">
        <w:rPr>
          <w:szCs w:val="20"/>
        </w:rPr>
        <w:t xml:space="preserve"> Ордена Ленина Академия гражданской авиации, 1987 год,  </w:t>
      </w:r>
      <w:r w:rsidR="00BC09EA" w:rsidRPr="00BC09EA">
        <w:rPr>
          <w:szCs w:val="24"/>
        </w:rPr>
        <w:t xml:space="preserve">основное место работы или службы, занимаемая должность / род занятий – Муниципальное бюджетное учреждение дополнительного образования «Дом детского творчества», методист,  депутат </w:t>
      </w:r>
      <w:proofErr w:type="spellStart"/>
      <w:r w:rsidR="00BC09EA" w:rsidRPr="00BC09EA">
        <w:rPr>
          <w:szCs w:val="24"/>
        </w:rPr>
        <w:t>Батайской</w:t>
      </w:r>
      <w:proofErr w:type="spellEnd"/>
      <w:r w:rsidR="00BC09EA" w:rsidRPr="00BC09EA">
        <w:rPr>
          <w:szCs w:val="24"/>
        </w:rPr>
        <w:t xml:space="preserve"> городской Думы созыва на непостоянной основе, член Социалистической политической партии </w:t>
      </w:r>
      <w:r w:rsidR="00BC09EA" w:rsidRPr="00BC09EA">
        <w:rPr>
          <w:b/>
          <w:bCs/>
          <w:szCs w:val="24"/>
        </w:rPr>
        <w:t>«СПРАВЕДЛИВАЯ РОССИЯ – ПАТРИОТЫ – ЗА ПРАВДУ»</w:t>
      </w:r>
      <w:r w:rsidR="00BC09EA" w:rsidRPr="00BC09EA">
        <w:rPr>
          <w:szCs w:val="24"/>
        </w:rPr>
        <w:t>.</w:t>
      </w:r>
      <w:proofErr w:type="gramEnd"/>
    </w:p>
    <w:p w:rsidR="00B8703C" w:rsidRPr="00C75A94" w:rsidRDefault="00C75A94" w:rsidP="00C75A94">
      <w:pPr>
        <w:autoSpaceDE w:val="0"/>
        <w:autoSpaceDN w:val="0"/>
        <w:ind w:firstLine="709"/>
        <w:jc w:val="both"/>
        <w:rPr>
          <w:szCs w:val="24"/>
        </w:rPr>
      </w:pPr>
      <w:r>
        <w:t xml:space="preserve">3. </w:t>
      </w:r>
      <w:proofErr w:type="gramStart"/>
      <w:r w:rsidR="00B8703C" w:rsidRPr="00DA2E07">
        <w:t>Голубев Дмитрий Юрьевич</w:t>
      </w:r>
      <w:r w:rsidR="00EF2C68">
        <w:t>,</w:t>
      </w:r>
      <w:r w:rsidR="00BC09EA" w:rsidRPr="00BC09EA">
        <w:rPr>
          <w:szCs w:val="24"/>
        </w:rPr>
        <w:t xml:space="preserve"> дата рождения – 03.07.1998 года, мест</w:t>
      </w:r>
      <w:r w:rsidR="00695741">
        <w:rPr>
          <w:szCs w:val="24"/>
        </w:rPr>
        <w:t>о</w:t>
      </w:r>
      <w:r w:rsidR="00BC09EA" w:rsidRPr="00BC09EA">
        <w:rPr>
          <w:szCs w:val="24"/>
        </w:rPr>
        <w:t xml:space="preserve"> жительства – Ростовская область, город Азов, профессиональное образование –</w:t>
      </w:r>
      <w:r w:rsidR="00BC09EA" w:rsidRPr="00BC09EA">
        <w:rPr>
          <w:sz w:val="22"/>
          <w:szCs w:val="20"/>
        </w:rPr>
        <w:t xml:space="preserve"> </w:t>
      </w:r>
      <w:r w:rsidR="00BC09EA" w:rsidRPr="00BC09EA">
        <w:rPr>
          <w:szCs w:val="20"/>
        </w:rPr>
        <w:t xml:space="preserve"> федеральное государственное бюджетное образовательное учреждение высшего образования «Донской государственный технический университет» 2021 год,  </w:t>
      </w:r>
      <w:r w:rsidR="00BC09EA" w:rsidRPr="00BC09EA">
        <w:rPr>
          <w:szCs w:val="24"/>
        </w:rPr>
        <w:t>основное место работы или службы, занимаемая должность / род занятий – Индивидуальный предприниматель Голубева Оксана Александровна, главный редактор газеты «Читай-</w:t>
      </w:r>
      <w:proofErr w:type="spellStart"/>
      <w:r w:rsidR="00BC09EA" w:rsidRPr="00BC09EA">
        <w:rPr>
          <w:szCs w:val="24"/>
        </w:rPr>
        <w:t>Теленеделя</w:t>
      </w:r>
      <w:proofErr w:type="spellEnd"/>
      <w:r w:rsidR="00BC09EA" w:rsidRPr="00BC09EA">
        <w:rPr>
          <w:szCs w:val="24"/>
        </w:rPr>
        <w:t xml:space="preserve">»,  депутат Собрания депутатов </w:t>
      </w:r>
      <w:proofErr w:type="spellStart"/>
      <w:r w:rsidR="00BC09EA" w:rsidRPr="00BC09EA">
        <w:rPr>
          <w:szCs w:val="24"/>
        </w:rPr>
        <w:t>Пешковского</w:t>
      </w:r>
      <w:proofErr w:type="spellEnd"/>
      <w:r w:rsidR="00BC09EA" w:rsidRPr="00BC09EA">
        <w:rPr>
          <w:szCs w:val="24"/>
        </w:rPr>
        <w:t xml:space="preserve"> сельского поселения пятого   созыва на непостоянной основе.</w:t>
      </w:r>
      <w:proofErr w:type="gramEnd"/>
    </w:p>
    <w:p w:rsidR="00B8703C" w:rsidRDefault="00B8703C" w:rsidP="0034308C">
      <w:pPr>
        <w:autoSpaceDE w:val="0"/>
        <w:autoSpaceDN w:val="0"/>
        <w:ind w:firstLine="709"/>
        <w:rPr>
          <w:b/>
          <w:bCs/>
        </w:rPr>
      </w:pPr>
    </w:p>
    <w:p w:rsidR="00B8703C" w:rsidRDefault="00B8703C" w:rsidP="0034308C">
      <w:pPr>
        <w:autoSpaceDE w:val="0"/>
        <w:autoSpaceDN w:val="0"/>
        <w:ind w:firstLine="709"/>
        <w:jc w:val="center"/>
        <w:rPr>
          <w:b/>
          <w:bCs/>
        </w:rPr>
      </w:pPr>
      <w:proofErr w:type="spellStart"/>
      <w:r>
        <w:rPr>
          <w:b/>
          <w:bCs/>
        </w:rPr>
        <w:t>Новошахтинская</w:t>
      </w:r>
      <w:proofErr w:type="spellEnd"/>
      <w:r>
        <w:rPr>
          <w:b/>
          <w:bCs/>
        </w:rPr>
        <w:t xml:space="preserve">  региональная группа № 15</w:t>
      </w:r>
    </w:p>
    <w:p w:rsidR="00C75A94" w:rsidRDefault="00C75A94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BC09EA" w:rsidRPr="00BC09EA" w:rsidRDefault="00C75A94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1. </w:t>
      </w:r>
      <w:proofErr w:type="spellStart"/>
      <w:proofErr w:type="gramStart"/>
      <w:r w:rsidR="00B8703C" w:rsidRPr="00DA2E07">
        <w:t>Будченко</w:t>
      </w:r>
      <w:proofErr w:type="spellEnd"/>
      <w:r w:rsidR="00B8703C" w:rsidRPr="00DA2E07">
        <w:t xml:space="preserve"> Александр Николаевич</w:t>
      </w:r>
      <w:r w:rsidR="00EF2C68">
        <w:t>,</w:t>
      </w:r>
      <w:r w:rsidR="00B8703C" w:rsidRPr="00DA2E07">
        <w:t xml:space="preserve"> </w:t>
      </w:r>
      <w:r w:rsidR="00BC09EA" w:rsidRPr="00BC09EA">
        <w:rPr>
          <w:szCs w:val="24"/>
        </w:rPr>
        <w:t>дата рождения – 05.07.1979 года, мест</w:t>
      </w:r>
      <w:r w:rsidR="00695741">
        <w:rPr>
          <w:szCs w:val="24"/>
        </w:rPr>
        <w:t>о</w:t>
      </w:r>
      <w:r w:rsidR="00BC09EA" w:rsidRPr="00BC09EA">
        <w:rPr>
          <w:szCs w:val="24"/>
        </w:rPr>
        <w:t xml:space="preserve"> жительства – Ростовская область, </w:t>
      </w:r>
      <w:proofErr w:type="spellStart"/>
      <w:r w:rsidR="00BC09EA" w:rsidRPr="00BC09EA">
        <w:rPr>
          <w:szCs w:val="24"/>
        </w:rPr>
        <w:t>Родионово-Несветайский</w:t>
      </w:r>
      <w:proofErr w:type="spellEnd"/>
      <w:r w:rsidR="00BC09EA" w:rsidRPr="00BC09EA">
        <w:rPr>
          <w:szCs w:val="24"/>
        </w:rPr>
        <w:t xml:space="preserve"> район, слобода Родионово-Несветайская, профессиональное образование –</w:t>
      </w:r>
      <w:r w:rsidR="00BC09EA" w:rsidRPr="00BC09EA">
        <w:rPr>
          <w:sz w:val="22"/>
          <w:szCs w:val="20"/>
        </w:rPr>
        <w:t xml:space="preserve"> </w:t>
      </w:r>
      <w:r w:rsidR="00BC09EA" w:rsidRPr="00BC09EA">
        <w:rPr>
          <w:szCs w:val="20"/>
        </w:rPr>
        <w:t xml:space="preserve"> г. Москва Институт защиты предпринимателя, Ростовский филиал Института защиты предпринимателя, 2001 год,  </w:t>
      </w:r>
      <w:r w:rsidR="00BC09EA" w:rsidRPr="00BC09EA">
        <w:rPr>
          <w:szCs w:val="24"/>
        </w:rPr>
        <w:t>основное место работы или службы, занимаемая должность /род занятий/ – Адвокатская палата Ростовской области, адвокатский кабинет «</w:t>
      </w:r>
      <w:proofErr w:type="spellStart"/>
      <w:r w:rsidR="00BC09EA" w:rsidRPr="00BC09EA">
        <w:rPr>
          <w:szCs w:val="24"/>
        </w:rPr>
        <w:t>Будченко</w:t>
      </w:r>
      <w:proofErr w:type="spellEnd"/>
      <w:r w:rsidR="00BC09EA" w:rsidRPr="00BC09EA">
        <w:rPr>
          <w:szCs w:val="24"/>
        </w:rPr>
        <w:t xml:space="preserve"> Александр Николаевич», адвокат, депутат Собрания депутатов </w:t>
      </w:r>
      <w:proofErr w:type="spellStart"/>
      <w:r w:rsidR="00BC09EA" w:rsidRPr="00BC09EA">
        <w:rPr>
          <w:szCs w:val="24"/>
        </w:rPr>
        <w:t>Кутейниковского</w:t>
      </w:r>
      <w:proofErr w:type="spellEnd"/>
      <w:r w:rsidR="00BC09EA" w:rsidRPr="00BC09EA">
        <w:rPr>
          <w:szCs w:val="24"/>
        </w:rPr>
        <w:t xml:space="preserve"> сельского поселения пятого созыва на непостоянной основе, депутат</w:t>
      </w:r>
      <w:proofErr w:type="gramEnd"/>
      <w:r w:rsidR="00BC09EA" w:rsidRPr="00BC09EA">
        <w:rPr>
          <w:szCs w:val="24"/>
        </w:rPr>
        <w:t xml:space="preserve"> Собрания депутатов </w:t>
      </w:r>
      <w:proofErr w:type="spellStart"/>
      <w:r w:rsidR="00BC09EA" w:rsidRPr="00BC09EA">
        <w:rPr>
          <w:szCs w:val="24"/>
        </w:rPr>
        <w:t>Родионово-Несветайского</w:t>
      </w:r>
      <w:proofErr w:type="spellEnd"/>
      <w:r w:rsidR="00BC09EA" w:rsidRPr="00BC09EA">
        <w:rPr>
          <w:szCs w:val="24"/>
        </w:rPr>
        <w:t xml:space="preserve"> района на непостоянной основе, член Социалистической политической партии </w:t>
      </w:r>
      <w:r w:rsidR="00BC09EA" w:rsidRPr="00BC09EA">
        <w:rPr>
          <w:b/>
          <w:bCs/>
          <w:szCs w:val="24"/>
        </w:rPr>
        <w:t>«СПРАВЕДЛИВАЯ РОССИЯ – ПАТРИОТЫ – ЗА ПРАВДУ»</w:t>
      </w:r>
      <w:r w:rsidR="00BC09EA" w:rsidRPr="00BC09EA">
        <w:rPr>
          <w:szCs w:val="24"/>
        </w:rPr>
        <w:t>,  председатель Совета местного отделения</w:t>
      </w:r>
      <w:r w:rsidR="00BC09EA" w:rsidRPr="00BC09EA">
        <w:rPr>
          <w:b/>
          <w:bCs/>
          <w:szCs w:val="24"/>
        </w:rPr>
        <w:t xml:space="preserve"> </w:t>
      </w:r>
      <w:r w:rsidR="00BC09EA" w:rsidRPr="00BC09EA">
        <w:rPr>
          <w:szCs w:val="24"/>
        </w:rPr>
        <w:t xml:space="preserve">Социалистической политической партии </w:t>
      </w:r>
      <w:r w:rsidR="00BC09EA" w:rsidRPr="00BC09EA">
        <w:rPr>
          <w:b/>
          <w:bCs/>
          <w:szCs w:val="24"/>
        </w:rPr>
        <w:t xml:space="preserve">«СПРАВЕДЛИВАЯ РОССИЯ – ПАТРИОТЫ – ЗА ПРАВДУ» </w:t>
      </w:r>
      <w:r w:rsidR="00BC09EA" w:rsidRPr="00BC09EA">
        <w:rPr>
          <w:szCs w:val="24"/>
        </w:rPr>
        <w:t xml:space="preserve">в </w:t>
      </w:r>
      <w:proofErr w:type="spellStart"/>
      <w:r w:rsidR="00BC09EA" w:rsidRPr="00BC09EA">
        <w:rPr>
          <w:szCs w:val="24"/>
        </w:rPr>
        <w:t>Родионово-Несветайском</w:t>
      </w:r>
      <w:proofErr w:type="spellEnd"/>
      <w:r w:rsidR="00BC09EA" w:rsidRPr="00BC09EA">
        <w:rPr>
          <w:szCs w:val="24"/>
        </w:rPr>
        <w:t xml:space="preserve"> районе  Ростовской области.</w:t>
      </w:r>
    </w:p>
    <w:p w:rsidR="00BC09EA" w:rsidRPr="00BC09EA" w:rsidRDefault="00C75A94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2. </w:t>
      </w:r>
      <w:proofErr w:type="spellStart"/>
      <w:proofErr w:type="gramStart"/>
      <w:r w:rsidR="00B8703C">
        <w:t>Сиротинец</w:t>
      </w:r>
      <w:proofErr w:type="spellEnd"/>
      <w:r w:rsidR="00B8703C">
        <w:t xml:space="preserve"> Виктор Иванович</w:t>
      </w:r>
      <w:r w:rsidR="00EF2C68">
        <w:t>,</w:t>
      </w:r>
      <w:r w:rsidR="00BC09EA" w:rsidRPr="00BC09EA">
        <w:rPr>
          <w:szCs w:val="24"/>
        </w:rPr>
        <w:t xml:space="preserve"> дата рождения  - 22.11.1950 года, мест</w:t>
      </w:r>
      <w:r w:rsidR="00695741">
        <w:rPr>
          <w:szCs w:val="24"/>
        </w:rPr>
        <w:t>о</w:t>
      </w:r>
      <w:r w:rsidR="00BC09EA" w:rsidRPr="00BC09EA">
        <w:rPr>
          <w:szCs w:val="24"/>
        </w:rPr>
        <w:t xml:space="preserve"> жительства – Ростовская область, город Ростов-на-Дону, профессиональное образование –</w:t>
      </w:r>
      <w:r w:rsidR="00BC09EA" w:rsidRPr="00BC09EA">
        <w:rPr>
          <w:sz w:val="22"/>
          <w:szCs w:val="20"/>
        </w:rPr>
        <w:t xml:space="preserve"> </w:t>
      </w:r>
      <w:r w:rsidR="00BC09EA" w:rsidRPr="00BC09EA">
        <w:rPr>
          <w:szCs w:val="20"/>
        </w:rPr>
        <w:t xml:space="preserve"> Ростовское высшее командно-инженерное училище им. Главного маршала артиллерии </w:t>
      </w:r>
      <w:proofErr w:type="spellStart"/>
      <w:r w:rsidR="00BC09EA" w:rsidRPr="00BC09EA">
        <w:rPr>
          <w:szCs w:val="20"/>
        </w:rPr>
        <w:t>Неделина</w:t>
      </w:r>
      <w:proofErr w:type="spellEnd"/>
      <w:r w:rsidR="00BC09EA" w:rsidRPr="00BC09EA">
        <w:rPr>
          <w:szCs w:val="20"/>
        </w:rPr>
        <w:t xml:space="preserve"> М.И., 1973 год</w:t>
      </w:r>
      <w:r w:rsidR="004200E1">
        <w:rPr>
          <w:szCs w:val="20"/>
        </w:rPr>
        <w:t>,</w:t>
      </w:r>
      <w:r w:rsidR="00BC09EA" w:rsidRPr="00BC09EA">
        <w:rPr>
          <w:szCs w:val="20"/>
        </w:rPr>
        <w:t xml:space="preserve"> </w:t>
      </w:r>
      <w:r w:rsidR="00BC09EA" w:rsidRPr="00BC09EA">
        <w:rPr>
          <w:szCs w:val="24"/>
        </w:rPr>
        <w:t xml:space="preserve">основное место работы или службы, занимаемая должность / род занятий – пенсионер, член Социалистической политической партии </w:t>
      </w:r>
      <w:r w:rsidR="00BC09EA" w:rsidRPr="00BC09EA">
        <w:rPr>
          <w:b/>
          <w:bCs/>
          <w:szCs w:val="24"/>
        </w:rPr>
        <w:t>«СПРАВЕДЛИВАЯ РОССИЯ – ПАТРИОТЫ – ЗА ПРАВДУ»</w:t>
      </w:r>
      <w:r w:rsidR="00BC09EA" w:rsidRPr="00BC09EA">
        <w:rPr>
          <w:szCs w:val="24"/>
        </w:rPr>
        <w:t xml:space="preserve">, член Совета регионального отделения Социалистической политической партии </w:t>
      </w:r>
      <w:r w:rsidR="00BC09EA" w:rsidRPr="00BC09EA">
        <w:rPr>
          <w:b/>
          <w:bCs/>
          <w:szCs w:val="24"/>
        </w:rPr>
        <w:t>«СПРАВЕДЛИВАЯ РОССИЯ – ПАТРИОТЫ – ЗА ПРАВДУ»</w:t>
      </w:r>
      <w:r w:rsidR="00BC09EA" w:rsidRPr="00BC09EA">
        <w:rPr>
          <w:szCs w:val="24"/>
        </w:rPr>
        <w:t xml:space="preserve"> в</w:t>
      </w:r>
      <w:proofErr w:type="gramEnd"/>
      <w:r w:rsidR="00BC09EA" w:rsidRPr="00BC09EA">
        <w:rPr>
          <w:szCs w:val="24"/>
        </w:rPr>
        <w:t xml:space="preserve"> Ростовской области.</w:t>
      </w:r>
    </w:p>
    <w:p w:rsidR="00BC09EA" w:rsidRPr="00BC09EA" w:rsidRDefault="00C75A94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3. </w:t>
      </w:r>
      <w:proofErr w:type="spellStart"/>
      <w:proofErr w:type="gramStart"/>
      <w:r w:rsidR="00B8703C" w:rsidRPr="00DA2E07">
        <w:t>Свергун</w:t>
      </w:r>
      <w:proofErr w:type="spellEnd"/>
      <w:r w:rsidR="00B8703C" w:rsidRPr="00DA2E07">
        <w:t xml:space="preserve"> Татьяна Михайловна</w:t>
      </w:r>
      <w:r w:rsidR="00EF2C68">
        <w:t xml:space="preserve">, </w:t>
      </w:r>
      <w:r w:rsidR="00BC09EA" w:rsidRPr="00BC09EA">
        <w:rPr>
          <w:szCs w:val="24"/>
        </w:rPr>
        <w:t>дата рождения – 20.07.1961 года, мест</w:t>
      </w:r>
      <w:r w:rsidR="00695741">
        <w:rPr>
          <w:szCs w:val="24"/>
        </w:rPr>
        <w:t>о</w:t>
      </w:r>
      <w:r w:rsidR="00BC09EA" w:rsidRPr="00BC09EA">
        <w:rPr>
          <w:szCs w:val="24"/>
        </w:rPr>
        <w:t xml:space="preserve"> жительства – Ростовская область, </w:t>
      </w:r>
      <w:proofErr w:type="spellStart"/>
      <w:r w:rsidR="00BC09EA" w:rsidRPr="00BC09EA">
        <w:rPr>
          <w:szCs w:val="24"/>
        </w:rPr>
        <w:t>Мясниковский</w:t>
      </w:r>
      <w:proofErr w:type="spellEnd"/>
      <w:r w:rsidR="00BC09EA" w:rsidRPr="00BC09EA">
        <w:rPr>
          <w:szCs w:val="24"/>
        </w:rPr>
        <w:t xml:space="preserve"> район, с/т «Автомобилист», основное место работы или службы, занимаемая должность / род занятий – пенсионер, депутат Собрания депутатов Калининского сельского поселения </w:t>
      </w:r>
      <w:proofErr w:type="spellStart"/>
      <w:r w:rsidR="00BC09EA" w:rsidRPr="00BC09EA">
        <w:rPr>
          <w:szCs w:val="24"/>
        </w:rPr>
        <w:t>Мясниковского</w:t>
      </w:r>
      <w:proofErr w:type="spellEnd"/>
      <w:r w:rsidR="00BC09EA" w:rsidRPr="00BC09EA">
        <w:rPr>
          <w:szCs w:val="24"/>
        </w:rPr>
        <w:t xml:space="preserve"> района Ростовской области пятого созыва, член Социалистической политической партии </w:t>
      </w:r>
      <w:r w:rsidR="00BC09EA" w:rsidRPr="00BC09EA">
        <w:rPr>
          <w:b/>
          <w:bCs/>
          <w:szCs w:val="24"/>
        </w:rPr>
        <w:t>«СПРАВЕДЛИВАЯ РОССИЯ – ПАТРИОТЫ – ЗА ПРАВДУ»</w:t>
      </w:r>
      <w:r w:rsidR="00BC09EA" w:rsidRPr="00BC09EA">
        <w:rPr>
          <w:szCs w:val="24"/>
        </w:rPr>
        <w:t>.</w:t>
      </w:r>
      <w:proofErr w:type="gramEnd"/>
    </w:p>
    <w:p w:rsidR="00EF2C68" w:rsidRPr="00C75A94" w:rsidRDefault="00EF2C68" w:rsidP="00C75A94">
      <w:pPr>
        <w:autoSpaceDE w:val="0"/>
        <w:autoSpaceDN w:val="0"/>
        <w:rPr>
          <w:b/>
          <w:bCs/>
        </w:rPr>
      </w:pPr>
    </w:p>
    <w:p w:rsidR="00B8703C" w:rsidRDefault="00B8703C" w:rsidP="0034308C">
      <w:pPr>
        <w:autoSpaceDE w:val="0"/>
        <w:autoSpaceDN w:val="0"/>
        <w:ind w:firstLine="709"/>
        <w:jc w:val="center"/>
        <w:rPr>
          <w:b/>
          <w:bCs/>
        </w:rPr>
      </w:pPr>
      <w:r>
        <w:rPr>
          <w:b/>
          <w:bCs/>
        </w:rPr>
        <w:t>Ростовская (Советская) региональная группа № 16</w:t>
      </w:r>
    </w:p>
    <w:p w:rsidR="00EF2C68" w:rsidRDefault="00EF2C68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BC09EA" w:rsidRPr="00BC09EA" w:rsidRDefault="00C75A94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1. </w:t>
      </w:r>
      <w:r w:rsidR="00B8703C" w:rsidRPr="00B74EB5">
        <w:t>Марченко Святослав Юрьевич</w:t>
      </w:r>
      <w:r w:rsidR="00BC09EA" w:rsidRPr="00BC09EA">
        <w:rPr>
          <w:szCs w:val="24"/>
        </w:rPr>
        <w:t xml:space="preserve"> дата рождения – 06.05.1964 года, мест</w:t>
      </w:r>
      <w:r w:rsidR="00695741">
        <w:rPr>
          <w:szCs w:val="24"/>
        </w:rPr>
        <w:t xml:space="preserve">о </w:t>
      </w:r>
      <w:r w:rsidR="00BC09EA" w:rsidRPr="00BC09EA">
        <w:rPr>
          <w:szCs w:val="24"/>
        </w:rPr>
        <w:t>жительства – Ростовская область, город Ростов-на-Дону, профессиональное образование –</w:t>
      </w:r>
      <w:r w:rsidR="00BC09EA" w:rsidRPr="00BC09EA">
        <w:rPr>
          <w:sz w:val="22"/>
          <w:szCs w:val="20"/>
        </w:rPr>
        <w:t xml:space="preserve"> </w:t>
      </w:r>
      <w:r w:rsidR="00BC09EA" w:rsidRPr="00BC09EA">
        <w:rPr>
          <w:szCs w:val="20"/>
        </w:rPr>
        <w:t xml:space="preserve"> Рижское высшее военно-политическое Краснознаменное училище имени Маршала Сов. Союза Бирюзова С.С., 1985 год,  </w:t>
      </w:r>
      <w:r w:rsidR="00BC09EA" w:rsidRPr="00234103">
        <w:rPr>
          <w:szCs w:val="24"/>
        </w:rPr>
        <w:t>основное место работы или службы, занимаемая должность / род занятий – акционерное общество «Производственно-конструкторское предприятие «ИРИС», советник генерального директора, член Социалистической политической партии</w:t>
      </w:r>
      <w:r w:rsidR="00BC09EA" w:rsidRPr="00BC09EA">
        <w:rPr>
          <w:szCs w:val="24"/>
        </w:rPr>
        <w:t xml:space="preserve"> </w:t>
      </w:r>
      <w:r w:rsidR="00BC09EA" w:rsidRPr="00BC09EA">
        <w:rPr>
          <w:b/>
          <w:bCs/>
          <w:szCs w:val="24"/>
        </w:rPr>
        <w:t xml:space="preserve">«СПРАВЕДЛИВАЯ РОССИЯ – ПАТРИОТЫ – ЗА ПРАВДУ», </w:t>
      </w:r>
      <w:r w:rsidR="00BC09EA" w:rsidRPr="00BC09EA">
        <w:rPr>
          <w:szCs w:val="24"/>
        </w:rPr>
        <w:t>член Бюро Совета регионального отделения</w:t>
      </w:r>
      <w:r w:rsidR="00BC09EA" w:rsidRPr="00BC09EA">
        <w:rPr>
          <w:b/>
          <w:bCs/>
          <w:szCs w:val="24"/>
        </w:rPr>
        <w:t xml:space="preserve"> </w:t>
      </w:r>
      <w:r w:rsidR="00BC09EA" w:rsidRPr="00BC09EA">
        <w:rPr>
          <w:szCs w:val="24"/>
        </w:rPr>
        <w:t xml:space="preserve"> Социалистической политической партии </w:t>
      </w:r>
      <w:r w:rsidR="00BC09EA" w:rsidRPr="00BC09EA">
        <w:rPr>
          <w:b/>
          <w:bCs/>
          <w:szCs w:val="24"/>
        </w:rPr>
        <w:t xml:space="preserve">«СПРАВЕДЛИВАЯ РОССИЯ – ПАТРИОТЫ – ЗА ПРАВДУ» </w:t>
      </w:r>
      <w:r w:rsidR="00BC09EA" w:rsidRPr="00BC09EA">
        <w:rPr>
          <w:szCs w:val="24"/>
        </w:rPr>
        <w:t>в Ростовской области.</w:t>
      </w:r>
    </w:p>
    <w:p w:rsidR="00BC09EA" w:rsidRPr="00BC09EA" w:rsidRDefault="00C75A94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2. </w:t>
      </w:r>
      <w:proofErr w:type="gramStart"/>
      <w:r w:rsidR="00B8703C" w:rsidRPr="00B74EB5">
        <w:t>Алферов Денис Олегович</w:t>
      </w:r>
      <w:r w:rsidR="00BC09EA" w:rsidRPr="00BC09EA">
        <w:rPr>
          <w:szCs w:val="24"/>
        </w:rPr>
        <w:t xml:space="preserve"> дата рождения  - 28.08.1996 года, мест</w:t>
      </w:r>
      <w:r w:rsidR="00695741">
        <w:rPr>
          <w:szCs w:val="24"/>
        </w:rPr>
        <w:t>о</w:t>
      </w:r>
      <w:r w:rsidR="00BC09EA" w:rsidRPr="00BC09EA">
        <w:rPr>
          <w:szCs w:val="24"/>
        </w:rPr>
        <w:t xml:space="preserve"> жительства – Ростовская область, </w:t>
      </w:r>
      <w:proofErr w:type="spellStart"/>
      <w:r w:rsidR="00BC09EA" w:rsidRPr="00BC09EA">
        <w:rPr>
          <w:szCs w:val="24"/>
        </w:rPr>
        <w:t>Аксайский</w:t>
      </w:r>
      <w:proofErr w:type="spellEnd"/>
      <w:r w:rsidR="00BC09EA" w:rsidRPr="00BC09EA">
        <w:rPr>
          <w:szCs w:val="24"/>
        </w:rPr>
        <w:t xml:space="preserve"> район, поселок Рассвет, профессиональное образование –</w:t>
      </w:r>
      <w:r w:rsidR="00BC09EA" w:rsidRPr="00BC09EA">
        <w:rPr>
          <w:sz w:val="22"/>
          <w:szCs w:val="20"/>
        </w:rPr>
        <w:t xml:space="preserve"> </w:t>
      </w:r>
      <w:r w:rsidR="00BC09EA" w:rsidRPr="00BC09EA">
        <w:rPr>
          <w:szCs w:val="20"/>
        </w:rPr>
        <w:t xml:space="preserve"> государственное бюджетное профессиональное образовательное учреждение Ростовской области «</w:t>
      </w:r>
      <w:proofErr w:type="spellStart"/>
      <w:r w:rsidR="00BC09EA" w:rsidRPr="00BC09EA">
        <w:rPr>
          <w:szCs w:val="20"/>
        </w:rPr>
        <w:t>Новочеркасский</w:t>
      </w:r>
      <w:proofErr w:type="spellEnd"/>
      <w:r w:rsidR="00BC09EA" w:rsidRPr="00BC09EA">
        <w:rPr>
          <w:szCs w:val="20"/>
        </w:rPr>
        <w:t xml:space="preserve"> колледж промышленных технологий и управления», 2016 год,  </w:t>
      </w:r>
      <w:r w:rsidR="00BC09EA" w:rsidRPr="00BC09EA">
        <w:rPr>
          <w:szCs w:val="24"/>
        </w:rPr>
        <w:t xml:space="preserve">основное место работы или службы, занимаемая должность / род занятий – физическое лицо, применяющее специальный налоговый режим "Налог на профессиональный доход", член Социалистической политической партии </w:t>
      </w:r>
      <w:r w:rsidR="00BC09EA" w:rsidRPr="00BC09EA">
        <w:rPr>
          <w:b/>
          <w:bCs/>
          <w:szCs w:val="24"/>
        </w:rPr>
        <w:t>«СПРАВЕДЛИВАЯ РОССИЯ – ПАТРИОТЫ – ЗА ПРАВДУ</w:t>
      </w:r>
      <w:proofErr w:type="gramEnd"/>
      <w:r w:rsidR="00BC09EA" w:rsidRPr="00BC09EA">
        <w:rPr>
          <w:b/>
          <w:bCs/>
          <w:szCs w:val="24"/>
        </w:rPr>
        <w:t>»</w:t>
      </w:r>
      <w:r w:rsidR="00BC09EA" w:rsidRPr="00BC09EA">
        <w:rPr>
          <w:szCs w:val="24"/>
        </w:rPr>
        <w:t>.</w:t>
      </w:r>
    </w:p>
    <w:p w:rsidR="00B8703C" w:rsidRPr="00C75A94" w:rsidRDefault="00C75A94" w:rsidP="00C75A94">
      <w:pPr>
        <w:autoSpaceDE w:val="0"/>
        <w:autoSpaceDN w:val="0"/>
        <w:ind w:firstLine="709"/>
        <w:jc w:val="both"/>
        <w:rPr>
          <w:szCs w:val="24"/>
        </w:rPr>
      </w:pPr>
      <w:r>
        <w:t xml:space="preserve">3. </w:t>
      </w:r>
      <w:proofErr w:type="spellStart"/>
      <w:r w:rsidR="00B8703C" w:rsidRPr="00B74EB5">
        <w:t>Мумджян</w:t>
      </w:r>
      <w:proofErr w:type="spellEnd"/>
      <w:r w:rsidR="00B8703C" w:rsidRPr="00B74EB5">
        <w:t xml:space="preserve"> Валерий </w:t>
      </w:r>
      <w:proofErr w:type="spellStart"/>
      <w:r w:rsidR="00B8703C" w:rsidRPr="00B74EB5">
        <w:t>Ашотович</w:t>
      </w:r>
      <w:proofErr w:type="spellEnd"/>
      <w:r w:rsidR="00695741">
        <w:t>,</w:t>
      </w:r>
      <w:r w:rsidR="00B8703C" w:rsidRPr="00B74EB5">
        <w:t xml:space="preserve"> </w:t>
      </w:r>
      <w:r w:rsidR="00BC09EA" w:rsidRPr="00BC09EA">
        <w:rPr>
          <w:szCs w:val="24"/>
        </w:rPr>
        <w:t>дата рождения - 24.05.1978 года, мест</w:t>
      </w:r>
      <w:r w:rsidR="00695741">
        <w:rPr>
          <w:szCs w:val="24"/>
        </w:rPr>
        <w:t>о</w:t>
      </w:r>
      <w:r w:rsidR="00BC09EA" w:rsidRPr="00BC09EA">
        <w:rPr>
          <w:szCs w:val="24"/>
        </w:rPr>
        <w:t xml:space="preserve"> жительства – Ростовская область, город Батайск, профессиональное образование – Негосударственное образовательное частное учреждение высшего образования «Московский финансово-промышленный университет «Синергия», 2021 год, основное место работы или службы, занимаемая должность / род занятий – Индивидуальный предприниматель </w:t>
      </w:r>
      <w:proofErr w:type="spellStart"/>
      <w:r w:rsidR="00BC09EA" w:rsidRPr="00BC09EA">
        <w:rPr>
          <w:szCs w:val="24"/>
        </w:rPr>
        <w:t>Мумджян</w:t>
      </w:r>
      <w:proofErr w:type="spellEnd"/>
      <w:r w:rsidR="00BC09EA" w:rsidRPr="00BC09EA">
        <w:rPr>
          <w:szCs w:val="24"/>
        </w:rPr>
        <w:t xml:space="preserve"> Валерий </w:t>
      </w:r>
      <w:proofErr w:type="spellStart"/>
      <w:r w:rsidR="00BC09EA" w:rsidRPr="00BC09EA">
        <w:rPr>
          <w:szCs w:val="24"/>
        </w:rPr>
        <w:t>Ашотович</w:t>
      </w:r>
      <w:proofErr w:type="spellEnd"/>
      <w:r w:rsidR="00BC09EA" w:rsidRPr="00BC09EA">
        <w:rPr>
          <w:szCs w:val="24"/>
        </w:rPr>
        <w:t>.</w:t>
      </w:r>
    </w:p>
    <w:p w:rsidR="00C75A94" w:rsidRPr="008A3FC8" w:rsidRDefault="00C75A94" w:rsidP="0034308C">
      <w:pPr>
        <w:pStyle w:val="ab"/>
        <w:autoSpaceDE w:val="0"/>
        <w:autoSpaceDN w:val="0"/>
        <w:ind w:left="0" w:firstLine="709"/>
        <w:rPr>
          <w:b/>
          <w:bCs/>
        </w:rPr>
      </w:pPr>
    </w:p>
    <w:p w:rsidR="00656F68" w:rsidRDefault="00656F68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656F68" w:rsidRDefault="00656F68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656F68" w:rsidRDefault="00656F68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B8703C" w:rsidRDefault="00B8703C" w:rsidP="0034308C">
      <w:pPr>
        <w:autoSpaceDE w:val="0"/>
        <w:autoSpaceDN w:val="0"/>
        <w:ind w:firstLine="709"/>
        <w:jc w:val="center"/>
        <w:rPr>
          <w:b/>
          <w:bCs/>
        </w:rPr>
      </w:pPr>
      <w:r>
        <w:rPr>
          <w:b/>
          <w:bCs/>
        </w:rPr>
        <w:t>Ростовская (Ворошиловская) региональная группа № 17</w:t>
      </w:r>
    </w:p>
    <w:p w:rsidR="00EF2C68" w:rsidRPr="00293594" w:rsidRDefault="00EF2C68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A321BC" w:rsidRPr="00A321BC" w:rsidRDefault="00C75A94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1. </w:t>
      </w:r>
      <w:proofErr w:type="gramStart"/>
      <w:r w:rsidR="00B8703C" w:rsidRPr="00A77F1F">
        <w:t>Лилеев Валерий Владимирович</w:t>
      </w:r>
      <w:r w:rsidR="00695741">
        <w:t>,</w:t>
      </w:r>
      <w:r w:rsidR="00B8703C" w:rsidRPr="00A77F1F">
        <w:t xml:space="preserve"> </w:t>
      </w:r>
      <w:r w:rsidR="00A321BC" w:rsidRPr="00A321BC">
        <w:rPr>
          <w:szCs w:val="24"/>
        </w:rPr>
        <w:t xml:space="preserve">дата рождения – 06.04.1954 года, </w:t>
      </w:r>
      <w:r w:rsidR="00695741">
        <w:rPr>
          <w:szCs w:val="24"/>
        </w:rPr>
        <w:t>место</w:t>
      </w:r>
      <w:r w:rsidR="00A321BC" w:rsidRPr="00A321BC">
        <w:rPr>
          <w:szCs w:val="24"/>
        </w:rPr>
        <w:t xml:space="preserve"> жительства – Ростовская область, город Ростов-на-Дону, профессиональное образование –</w:t>
      </w:r>
      <w:r w:rsidR="00A321BC" w:rsidRPr="00A321BC">
        <w:rPr>
          <w:sz w:val="22"/>
          <w:szCs w:val="20"/>
        </w:rPr>
        <w:t xml:space="preserve"> </w:t>
      </w:r>
      <w:r w:rsidR="00A321BC" w:rsidRPr="00A321BC">
        <w:rPr>
          <w:szCs w:val="20"/>
        </w:rPr>
        <w:t xml:space="preserve"> Ростовский ордена Трудового Красного Знамени государственный университет, 1976 год,    </w:t>
      </w:r>
      <w:r w:rsidR="00A321BC" w:rsidRPr="00A321BC">
        <w:rPr>
          <w:szCs w:val="24"/>
        </w:rPr>
        <w:t xml:space="preserve">основное место работы или службы, занимаемая должность / род занятий – пенсионер,  член Социалистической политической партии </w:t>
      </w:r>
      <w:r w:rsidR="00A321BC" w:rsidRPr="00A321BC">
        <w:rPr>
          <w:b/>
          <w:bCs/>
          <w:szCs w:val="24"/>
        </w:rPr>
        <w:t>«СПРАВЕДЛИВАЯ РОССИЯ – ПАТРИОТЫ – ЗА ПРАВДУ»</w:t>
      </w:r>
      <w:r w:rsidR="00A321BC" w:rsidRPr="00A321BC">
        <w:rPr>
          <w:szCs w:val="24"/>
        </w:rPr>
        <w:t xml:space="preserve">, член Совета регионального отделения Социалистической политической партии </w:t>
      </w:r>
      <w:r w:rsidR="00A321BC" w:rsidRPr="00A321BC">
        <w:rPr>
          <w:b/>
          <w:bCs/>
          <w:szCs w:val="24"/>
        </w:rPr>
        <w:t>«СПРАВЕДЛИВАЯ РОССИЯ – ПАТРИОТЫ – ЗА ПРАВДУ»</w:t>
      </w:r>
      <w:r w:rsidR="00A321BC" w:rsidRPr="00A321BC">
        <w:rPr>
          <w:szCs w:val="24"/>
        </w:rPr>
        <w:t xml:space="preserve"> в Ростовской области.</w:t>
      </w:r>
      <w:proofErr w:type="gramEnd"/>
    </w:p>
    <w:p w:rsidR="00B8703C" w:rsidRDefault="00C75A94" w:rsidP="00C75A94">
      <w:pPr>
        <w:autoSpaceDE w:val="0"/>
        <w:autoSpaceDN w:val="0"/>
        <w:ind w:firstLine="709"/>
        <w:jc w:val="both"/>
        <w:rPr>
          <w:szCs w:val="24"/>
        </w:rPr>
      </w:pPr>
      <w:r>
        <w:t xml:space="preserve">2. </w:t>
      </w:r>
      <w:proofErr w:type="spellStart"/>
      <w:proofErr w:type="gramStart"/>
      <w:r w:rsidR="00B8703C">
        <w:t>Сергоян</w:t>
      </w:r>
      <w:proofErr w:type="spellEnd"/>
      <w:r w:rsidR="00B8703C">
        <w:t xml:space="preserve"> </w:t>
      </w:r>
      <w:proofErr w:type="spellStart"/>
      <w:r w:rsidR="00B8703C">
        <w:t>Сероп</w:t>
      </w:r>
      <w:proofErr w:type="spellEnd"/>
      <w:r w:rsidR="00B8703C">
        <w:t xml:space="preserve"> </w:t>
      </w:r>
      <w:proofErr w:type="spellStart"/>
      <w:r w:rsidR="00B8703C">
        <w:t>Гамазаспович</w:t>
      </w:r>
      <w:proofErr w:type="spellEnd"/>
      <w:r w:rsidR="00EF2C68">
        <w:t xml:space="preserve">, </w:t>
      </w:r>
      <w:r w:rsidR="00A321BC" w:rsidRPr="00C75A94">
        <w:rPr>
          <w:szCs w:val="24"/>
        </w:rPr>
        <w:t xml:space="preserve"> дата рождения – 01.02.1954 года, мест</w:t>
      </w:r>
      <w:r w:rsidR="00695741">
        <w:rPr>
          <w:szCs w:val="24"/>
        </w:rPr>
        <w:t>о</w:t>
      </w:r>
      <w:r w:rsidR="00A321BC" w:rsidRPr="00C75A94">
        <w:rPr>
          <w:szCs w:val="24"/>
        </w:rPr>
        <w:t xml:space="preserve"> жительства – Ростовская область, город Ростов-на-Дону, профессиональное образование –</w:t>
      </w:r>
      <w:r w:rsidR="00A321BC" w:rsidRPr="00C75A94">
        <w:rPr>
          <w:szCs w:val="20"/>
        </w:rPr>
        <w:t xml:space="preserve">  Чеченский Государственный Педагогический Институт, 1994 год,  </w:t>
      </w:r>
      <w:r w:rsidR="00A321BC" w:rsidRPr="00C75A94">
        <w:rPr>
          <w:szCs w:val="24"/>
        </w:rPr>
        <w:t xml:space="preserve">основное место работы или службы, занимаемая должность / род занятий – государственное бюджетное учреждение дополнительного образования Ростовской области «Спортивная школа олимпийского резерва №35 им. Братьев </w:t>
      </w:r>
      <w:proofErr w:type="spellStart"/>
      <w:r w:rsidR="00A321BC" w:rsidRPr="00C75A94">
        <w:rPr>
          <w:szCs w:val="24"/>
        </w:rPr>
        <w:t>Самургашевых</w:t>
      </w:r>
      <w:proofErr w:type="spellEnd"/>
      <w:r w:rsidR="00A321BC" w:rsidRPr="00C75A94">
        <w:rPr>
          <w:szCs w:val="24"/>
        </w:rPr>
        <w:t xml:space="preserve">», тренер-преподаватель, член Социалистической политической партии </w:t>
      </w:r>
      <w:r w:rsidR="00A321BC" w:rsidRPr="00C75A94">
        <w:rPr>
          <w:b/>
          <w:bCs/>
          <w:szCs w:val="24"/>
        </w:rPr>
        <w:t>«СПРАВЕДЛИВАЯ РОССИЯ – ПАТРИОТЫ – ЗА ПРАВДУ</w:t>
      </w:r>
      <w:r w:rsidR="00A321BC" w:rsidRPr="00C75A94">
        <w:rPr>
          <w:szCs w:val="24"/>
        </w:rPr>
        <w:t>.</w:t>
      </w:r>
      <w:proofErr w:type="gramEnd"/>
    </w:p>
    <w:p w:rsidR="00B71B99" w:rsidRPr="00B71B99" w:rsidRDefault="00C75A94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3. </w:t>
      </w:r>
      <w:r w:rsidR="00B8703C" w:rsidRPr="00A77F1F">
        <w:t>Пелипенко Алексей Алексеевич</w:t>
      </w:r>
      <w:r w:rsidR="00EF2C68">
        <w:t xml:space="preserve">, </w:t>
      </w:r>
      <w:r w:rsidR="00B71B99" w:rsidRPr="00B71B99">
        <w:rPr>
          <w:szCs w:val="24"/>
        </w:rPr>
        <w:t xml:space="preserve"> дата рождения 28.06.1983 года, мест</w:t>
      </w:r>
      <w:r w:rsidR="00695741">
        <w:rPr>
          <w:szCs w:val="24"/>
        </w:rPr>
        <w:t>о</w:t>
      </w:r>
      <w:r w:rsidR="00B71B99" w:rsidRPr="00B71B99">
        <w:rPr>
          <w:szCs w:val="24"/>
        </w:rPr>
        <w:t xml:space="preserve"> жительства – Ростовская область, город Ростов-на-Дону, профессиональное образование –</w:t>
      </w:r>
      <w:r w:rsidR="00B71B99" w:rsidRPr="00B71B99">
        <w:rPr>
          <w:sz w:val="22"/>
          <w:szCs w:val="20"/>
        </w:rPr>
        <w:t xml:space="preserve"> </w:t>
      </w:r>
      <w:r w:rsidR="00B71B99" w:rsidRPr="00B71B99">
        <w:rPr>
          <w:szCs w:val="20"/>
        </w:rPr>
        <w:t xml:space="preserve"> Государственное образовательное учреждение высшего профессионального образования «Донской государственный технический университет», 2010 год,  </w:t>
      </w:r>
      <w:r w:rsidR="00B71B99" w:rsidRPr="00B71B99">
        <w:rPr>
          <w:szCs w:val="24"/>
        </w:rPr>
        <w:t>основное место работы или службы, занимаемая должность / род занятий – индивидуальный предприниматель Пелипенко Алексей Алексеевич.</w:t>
      </w:r>
    </w:p>
    <w:p w:rsidR="00B8703C" w:rsidRDefault="00B8703C" w:rsidP="00EF2C68">
      <w:pPr>
        <w:autoSpaceDE w:val="0"/>
        <w:autoSpaceDN w:val="0"/>
        <w:rPr>
          <w:b/>
          <w:bCs/>
        </w:rPr>
      </w:pPr>
    </w:p>
    <w:p w:rsidR="00B8703C" w:rsidRDefault="00B8703C" w:rsidP="0034308C">
      <w:pPr>
        <w:autoSpaceDE w:val="0"/>
        <w:autoSpaceDN w:val="0"/>
        <w:ind w:firstLine="709"/>
        <w:jc w:val="center"/>
        <w:rPr>
          <w:b/>
          <w:bCs/>
        </w:rPr>
      </w:pPr>
      <w:r>
        <w:rPr>
          <w:b/>
          <w:bCs/>
        </w:rPr>
        <w:t>Ростовская (Пролетарская)  региональная группа № 18</w:t>
      </w:r>
    </w:p>
    <w:p w:rsidR="00C75A94" w:rsidRDefault="00C75A94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B71B99" w:rsidRPr="00B71B99" w:rsidRDefault="00C75A94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1. </w:t>
      </w:r>
      <w:proofErr w:type="spellStart"/>
      <w:proofErr w:type="gramStart"/>
      <w:r w:rsidR="00656F68">
        <w:t>Джагацбанян</w:t>
      </w:r>
      <w:proofErr w:type="spellEnd"/>
      <w:r w:rsidR="00656F68">
        <w:t xml:space="preserve"> Валентин </w:t>
      </w:r>
      <w:proofErr w:type="spellStart"/>
      <w:r w:rsidR="00656F68">
        <w:t>Геворгович</w:t>
      </w:r>
      <w:proofErr w:type="spellEnd"/>
      <w:r w:rsidR="00656F68">
        <w:rPr>
          <w:szCs w:val="24"/>
        </w:rPr>
        <w:t xml:space="preserve">, </w:t>
      </w:r>
      <w:r w:rsidR="00B71B99" w:rsidRPr="00B71B99">
        <w:rPr>
          <w:szCs w:val="24"/>
        </w:rPr>
        <w:t>дата рождения – 17.12.1958 года, мест</w:t>
      </w:r>
      <w:r w:rsidR="00695741">
        <w:rPr>
          <w:szCs w:val="24"/>
        </w:rPr>
        <w:t>о</w:t>
      </w:r>
      <w:r w:rsidR="00B71B99" w:rsidRPr="00B71B99">
        <w:rPr>
          <w:szCs w:val="24"/>
        </w:rPr>
        <w:t xml:space="preserve"> жительства – Ростовская область, город Ростов-на-Дону, профессиональное образование –</w:t>
      </w:r>
      <w:r w:rsidR="00B71B99" w:rsidRPr="00B71B99">
        <w:rPr>
          <w:sz w:val="22"/>
          <w:szCs w:val="20"/>
        </w:rPr>
        <w:t xml:space="preserve"> </w:t>
      </w:r>
      <w:r w:rsidR="00B71B99" w:rsidRPr="00B71B99">
        <w:rPr>
          <w:szCs w:val="20"/>
        </w:rPr>
        <w:t xml:space="preserve"> завод-втуз Ростовского-на-Дону института сельхозмашиностроения, 1988 год,  </w:t>
      </w:r>
      <w:r w:rsidR="00B71B99" w:rsidRPr="00B71B99">
        <w:rPr>
          <w:szCs w:val="24"/>
        </w:rPr>
        <w:t xml:space="preserve">основное место работы или службы, занимаемая должность / род занятий – Законодательное Собрание Ростовской области, помощник депутата Законодательного Собрания Ростовской области, член Социалистической политической партии </w:t>
      </w:r>
      <w:r w:rsidR="00B71B99" w:rsidRPr="00B71B99">
        <w:rPr>
          <w:b/>
          <w:bCs/>
          <w:szCs w:val="24"/>
        </w:rPr>
        <w:t>«СПРАВЕДЛИВАЯ РОССИЯ – ПАТРИОТЫ – ЗА ПРАВДУ»</w:t>
      </w:r>
      <w:r w:rsidR="00B71B99" w:rsidRPr="00B71B99">
        <w:rPr>
          <w:szCs w:val="24"/>
        </w:rPr>
        <w:t xml:space="preserve">, Председатель Совета местного отделения Социалистической политической партии </w:t>
      </w:r>
      <w:r w:rsidR="00B71B99" w:rsidRPr="00B71B99">
        <w:rPr>
          <w:b/>
          <w:bCs/>
          <w:szCs w:val="24"/>
        </w:rPr>
        <w:t>«СПРАВЕДЛИВАЯ РОССИЯ – ПАТРИОТЫ – ЗА</w:t>
      </w:r>
      <w:proofErr w:type="gramEnd"/>
      <w:r w:rsidR="00B71B99" w:rsidRPr="00B71B99">
        <w:rPr>
          <w:b/>
          <w:bCs/>
          <w:szCs w:val="24"/>
        </w:rPr>
        <w:t xml:space="preserve"> ПРАВДУ» </w:t>
      </w:r>
      <w:r w:rsidR="00B71B99" w:rsidRPr="00B71B99">
        <w:rPr>
          <w:szCs w:val="24"/>
        </w:rPr>
        <w:t>в Ворошиловском районе г. Ростова-на-Дону.</w:t>
      </w:r>
    </w:p>
    <w:p w:rsidR="00B71B99" w:rsidRPr="00B71B99" w:rsidRDefault="00C75A94" w:rsidP="0034308C">
      <w:pPr>
        <w:autoSpaceDE w:val="0"/>
        <w:autoSpaceDN w:val="0"/>
        <w:ind w:firstLine="709"/>
        <w:jc w:val="both"/>
        <w:rPr>
          <w:b/>
          <w:bCs/>
          <w:szCs w:val="24"/>
        </w:rPr>
      </w:pPr>
      <w:r>
        <w:t xml:space="preserve">2. </w:t>
      </w:r>
      <w:proofErr w:type="gramStart"/>
      <w:r w:rsidR="00656F68">
        <w:t>Арутюнян Липарит</w:t>
      </w:r>
      <w:r w:rsidR="00B8703C">
        <w:t xml:space="preserve"> </w:t>
      </w:r>
      <w:proofErr w:type="spellStart"/>
      <w:r w:rsidR="00B8703C">
        <w:t>Араевич</w:t>
      </w:r>
      <w:proofErr w:type="spellEnd"/>
      <w:r w:rsidR="00695741">
        <w:rPr>
          <w:szCs w:val="24"/>
        </w:rPr>
        <w:t xml:space="preserve">, </w:t>
      </w:r>
      <w:r w:rsidR="00B71B99" w:rsidRPr="00B71B99">
        <w:rPr>
          <w:szCs w:val="24"/>
        </w:rPr>
        <w:t>дата рождения  - 12.09.1991 года, мест</w:t>
      </w:r>
      <w:r w:rsidR="00695741">
        <w:rPr>
          <w:szCs w:val="24"/>
        </w:rPr>
        <w:t>о</w:t>
      </w:r>
      <w:r w:rsidR="00B71B99" w:rsidRPr="00B71B99">
        <w:rPr>
          <w:szCs w:val="24"/>
        </w:rPr>
        <w:t xml:space="preserve"> жительства – Ростовская область, город Новочеркасск, профессиональное образование –</w:t>
      </w:r>
      <w:r w:rsidR="00B71B99" w:rsidRPr="00B71B99">
        <w:rPr>
          <w:sz w:val="22"/>
          <w:szCs w:val="20"/>
        </w:rPr>
        <w:t xml:space="preserve"> </w:t>
      </w:r>
      <w:r w:rsidR="00B71B99" w:rsidRPr="00B71B99">
        <w:rPr>
          <w:szCs w:val="20"/>
        </w:rPr>
        <w:t xml:space="preserve"> государственное бюджетное образовательное учреждение начального профессионального образования Ростовской области профессиональное училище №56, 2015 год,  </w:t>
      </w:r>
      <w:r w:rsidR="00B71B99" w:rsidRPr="00B71B99">
        <w:rPr>
          <w:szCs w:val="24"/>
        </w:rPr>
        <w:t xml:space="preserve">основное место работы или службы, занимаемая должность / род занятий – индивидуальный предприниматель Арутюнян Липарит </w:t>
      </w:r>
      <w:proofErr w:type="spellStart"/>
      <w:r w:rsidR="00B71B99" w:rsidRPr="00B71B99">
        <w:rPr>
          <w:szCs w:val="24"/>
        </w:rPr>
        <w:t>Араевич</w:t>
      </w:r>
      <w:proofErr w:type="spellEnd"/>
      <w:r w:rsidR="00B71B99" w:rsidRPr="00B71B99">
        <w:rPr>
          <w:szCs w:val="24"/>
        </w:rPr>
        <w:t xml:space="preserve">, член Социалистической политической партии </w:t>
      </w:r>
      <w:r w:rsidR="00B71B99" w:rsidRPr="00B71B99">
        <w:rPr>
          <w:b/>
          <w:bCs/>
          <w:szCs w:val="24"/>
        </w:rPr>
        <w:t>«СПРАВЕДЛИВАЯ РОССИЯ – ПАТРИОТЫ – ЗА ПРАВДУ».</w:t>
      </w:r>
      <w:proofErr w:type="gramEnd"/>
    </w:p>
    <w:p w:rsidR="00B8703C" w:rsidRPr="00C75A94" w:rsidRDefault="00C75A94" w:rsidP="00C75A94">
      <w:pPr>
        <w:autoSpaceDE w:val="0"/>
        <w:autoSpaceDN w:val="0"/>
        <w:ind w:firstLine="709"/>
        <w:jc w:val="both"/>
        <w:rPr>
          <w:szCs w:val="24"/>
        </w:rPr>
      </w:pPr>
      <w:r>
        <w:t xml:space="preserve">3. </w:t>
      </w:r>
      <w:proofErr w:type="gramStart"/>
      <w:r w:rsidR="00B8703C" w:rsidRPr="00A77F1F">
        <w:t>Блохин Юрий Николаевич</w:t>
      </w:r>
      <w:r w:rsidR="00695741">
        <w:t>,</w:t>
      </w:r>
      <w:r w:rsidR="00B71B99" w:rsidRPr="00B71B99">
        <w:rPr>
          <w:szCs w:val="24"/>
        </w:rPr>
        <w:t xml:space="preserve"> дата рождения – 13.10.1964 года, мест</w:t>
      </w:r>
      <w:r w:rsidR="00695741">
        <w:rPr>
          <w:szCs w:val="24"/>
        </w:rPr>
        <w:t>о</w:t>
      </w:r>
      <w:r w:rsidR="00B71B99" w:rsidRPr="00B71B99">
        <w:rPr>
          <w:szCs w:val="24"/>
        </w:rPr>
        <w:t xml:space="preserve"> жительства – Ростовская область, </w:t>
      </w:r>
      <w:proofErr w:type="spellStart"/>
      <w:r w:rsidR="00B71B99" w:rsidRPr="00B71B99">
        <w:rPr>
          <w:szCs w:val="24"/>
        </w:rPr>
        <w:t>Аксайский</w:t>
      </w:r>
      <w:proofErr w:type="spellEnd"/>
      <w:r w:rsidR="00B71B99" w:rsidRPr="00B71B99">
        <w:rPr>
          <w:szCs w:val="24"/>
        </w:rPr>
        <w:t xml:space="preserve"> район, город Аксай, профессиональное образование  - Ростовский государственный университет, 1989 год, основное место работы или службы, занимаемая должность / род занятий – пенсионер Прокуратуры РФ, член Социалистической политической партии </w:t>
      </w:r>
      <w:r w:rsidR="00B71B99" w:rsidRPr="00B71B99">
        <w:rPr>
          <w:b/>
          <w:bCs/>
          <w:szCs w:val="24"/>
        </w:rPr>
        <w:t>«СПРАВЕДЛИВАЯ РОССИЯ – ПАТРИОТЫ – ЗА ПРАВДУ»</w:t>
      </w:r>
      <w:r w:rsidR="00B71B99" w:rsidRPr="00B71B99">
        <w:rPr>
          <w:szCs w:val="24"/>
        </w:rPr>
        <w:t>.</w:t>
      </w:r>
      <w:proofErr w:type="gramEnd"/>
    </w:p>
    <w:p w:rsidR="00B8703C" w:rsidRPr="008A3FC8" w:rsidRDefault="00B8703C" w:rsidP="0034308C">
      <w:pPr>
        <w:pStyle w:val="ab"/>
        <w:autoSpaceDE w:val="0"/>
        <w:autoSpaceDN w:val="0"/>
        <w:ind w:left="0" w:firstLine="709"/>
        <w:rPr>
          <w:b/>
          <w:bCs/>
        </w:rPr>
      </w:pPr>
    </w:p>
    <w:p w:rsidR="00C21E06" w:rsidRDefault="00C21E06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B8703C" w:rsidRDefault="00B8703C" w:rsidP="0034308C">
      <w:pPr>
        <w:autoSpaceDE w:val="0"/>
        <w:autoSpaceDN w:val="0"/>
        <w:ind w:firstLine="709"/>
        <w:jc w:val="center"/>
        <w:rPr>
          <w:b/>
          <w:bCs/>
        </w:rPr>
      </w:pPr>
      <w:r>
        <w:rPr>
          <w:b/>
          <w:bCs/>
        </w:rPr>
        <w:t>Ростовская (Первомайская) региональная группа № 19</w:t>
      </w:r>
    </w:p>
    <w:p w:rsidR="00C75A94" w:rsidRDefault="00C75A94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B71B99" w:rsidRDefault="00C75A94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1. </w:t>
      </w:r>
      <w:proofErr w:type="gramStart"/>
      <w:r w:rsidR="00B8703C">
        <w:t>Парфенов Андрей Васильевич</w:t>
      </w:r>
      <w:r w:rsidR="00EF2C68">
        <w:rPr>
          <w:szCs w:val="24"/>
        </w:rPr>
        <w:t xml:space="preserve">, </w:t>
      </w:r>
      <w:r w:rsidR="00B71B99">
        <w:rPr>
          <w:szCs w:val="24"/>
        </w:rPr>
        <w:t>дата рождения – 25.01.1979 года, мест</w:t>
      </w:r>
      <w:r w:rsidR="00695741">
        <w:rPr>
          <w:szCs w:val="24"/>
        </w:rPr>
        <w:t>о</w:t>
      </w:r>
      <w:r w:rsidR="00B71B99">
        <w:rPr>
          <w:szCs w:val="24"/>
        </w:rPr>
        <w:t xml:space="preserve"> жительства – Ростовская область, город Ростов-на-Дону, </w:t>
      </w:r>
      <w:r w:rsidR="00B71B99" w:rsidRPr="00DC1B72">
        <w:rPr>
          <w:szCs w:val="24"/>
        </w:rPr>
        <w:t>профессиональное образование –</w:t>
      </w:r>
      <w:r w:rsidR="00B71B99" w:rsidRPr="00DC1B72">
        <w:rPr>
          <w:szCs w:val="20"/>
        </w:rPr>
        <w:t xml:space="preserve">  </w:t>
      </w:r>
      <w:r w:rsidR="00B71B99">
        <w:rPr>
          <w:szCs w:val="20"/>
        </w:rPr>
        <w:t xml:space="preserve">Ростовский государственный строительный университет, 2001 </w:t>
      </w:r>
      <w:r w:rsidR="00B71B99" w:rsidRPr="002C3691">
        <w:rPr>
          <w:szCs w:val="20"/>
        </w:rPr>
        <w:t xml:space="preserve">год,  </w:t>
      </w:r>
      <w:r w:rsidR="00B71B99" w:rsidRPr="002C3691">
        <w:rPr>
          <w:szCs w:val="24"/>
        </w:rPr>
        <w:t xml:space="preserve">основное место работы или службы, занимаемая должность / род занятий – </w:t>
      </w:r>
      <w:r w:rsidR="00B71B99">
        <w:rPr>
          <w:szCs w:val="24"/>
        </w:rPr>
        <w:t>Общество с ограниченной ответственностью «</w:t>
      </w:r>
      <w:proofErr w:type="spellStart"/>
      <w:r w:rsidR="00B71B99">
        <w:rPr>
          <w:szCs w:val="24"/>
        </w:rPr>
        <w:t>РиО</w:t>
      </w:r>
      <w:proofErr w:type="spellEnd"/>
      <w:r w:rsidR="00B71B99">
        <w:rPr>
          <w:szCs w:val="24"/>
        </w:rPr>
        <w:t xml:space="preserve">», генеральный директор, член Социалистической политической партии </w:t>
      </w:r>
      <w:r w:rsidR="00B71B99" w:rsidRPr="008E69DD">
        <w:rPr>
          <w:b/>
          <w:bCs/>
          <w:szCs w:val="24"/>
        </w:rPr>
        <w:t>«СПРАВЕДЛИВАЯ РОССИЯ – ПАТРИОТЫ – ЗА ПРАВДУ»</w:t>
      </w:r>
      <w:r w:rsidR="00B71B99">
        <w:rPr>
          <w:szCs w:val="24"/>
        </w:rPr>
        <w:t xml:space="preserve">, Председатель Совета местного отделения Социалистической политической партии </w:t>
      </w:r>
      <w:r w:rsidR="00B71B99" w:rsidRPr="008E69DD">
        <w:rPr>
          <w:b/>
          <w:bCs/>
          <w:szCs w:val="24"/>
        </w:rPr>
        <w:t>«СПРАВЕДЛИВАЯ РОССИЯ – ПАТРИОТЫ – ЗА ПРАВДУ»</w:t>
      </w:r>
      <w:r w:rsidR="00B71B99">
        <w:rPr>
          <w:b/>
          <w:bCs/>
          <w:szCs w:val="24"/>
        </w:rPr>
        <w:t xml:space="preserve"> </w:t>
      </w:r>
      <w:r w:rsidR="00B71B99" w:rsidRPr="006F43AC">
        <w:rPr>
          <w:szCs w:val="24"/>
        </w:rPr>
        <w:t>в Первомайском</w:t>
      </w:r>
      <w:proofErr w:type="gramEnd"/>
      <w:r w:rsidR="00B71B99" w:rsidRPr="006F43AC">
        <w:rPr>
          <w:szCs w:val="24"/>
        </w:rPr>
        <w:t xml:space="preserve"> </w:t>
      </w:r>
      <w:proofErr w:type="gramStart"/>
      <w:r w:rsidR="00B71B99" w:rsidRPr="006F43AC">
        <w:rPr>
          <w:szCs w:val="24"/>
        </w:rPr>
        <w:t>районе</w:t>
      </w:r>
      <w:proofErr w:type="gramEnd"/>
      <w:r w:rsidR="00B71B99" w:rsidRPr="006F43AC">
        <w:rPr>
          <w:szCs w:val="24"/>
        </w:rPr>
        <w:t xml:space="preserve"> г. Ростова-на-Дону.</w:t>
      </w:r>
    </w:p>
    <w:p w:rsidR="00B71B99" w:rsidRPr="00B71B99" w:rsidRDefault="00C75A94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2. </w:t>
      </w:r>
      <w:proofErr w:type="gramStart"/>
      <w:r w:rsidR="00B8703C" w:rsidRPr="00A77F1F">
        <w:t>Кожин Александр Олегович</w:t>
      </w:r>
      <w:r w:rsidR="00EF2C68">
        <w:t xml:space="preserve">, </w:t>
      </w:r>
      <w:r w:rsidR="00B71B99" w:rsidRPr="00B71B99">
        <w:rPr>
          <w:szCs w:val="24"/>
        </w:rPr>
        <w:t>дата рождения – 04.11.1957 года, мест</w:t>
      </w:r>
      <w:r w:rsidR="00695741">
        <w:rPr>
          <w:szCs w:val="24"/>
        </w:rPr>
        <w:t>о</w:t>
      </w:r>
      <w:r w:rsidR="00B71B99" w:rsidRPr="00B71B99">
        <w:rPr>
          <w:szCs w:val="24"/>
        </w:rPr>
        <w:t xml:space="preserve"> жительства – Ростовская область, город Ростов-на-Дону, основное место работы или службы, занимаемая должность / род занятий – Ростовское региональное отделение «Всероссийской общественной организации «Всероссийское общество охраны памятников истории и культуры», консультант отдела по осуществлению коммерческой деятельности, член Ростовского регионального отделения «Всероссийской общественной организации «Всероссийское общество охраны памятников истории и культуры», Председатель Совета Ростовского регионального отделения</w:t>
      </w:r>
      <w:proofErr w:type="gramEnd"/>
      <w:r w:rsidR="00B71B99" w:rsidRPr="00B71B99">
        <w:rPr>
          <w:szCs w:val="24"/>
        </w:rPr>
        <w:t xml:space="preserve"> «Всероссийской общественной организации «Всероссийское общество охраны памятников истории и культуры». </w:t>
      </w:r>
    </w:p>
    <w:p w:rsidR="00B71B99" w:rsidRPr="00B71B99" w:rsidRDefault="00C75A94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3. </w:t>
      </w:r>
      <w:r w:rsidR="00B8703C" w:rsidRPr="00A77F1F">
        <w:t xml:space="preserve">Дедова Ольга </w:t>
      </w:r>
      <w:r w:rsidR="00B8703C">
        <w:t>Викторовна</w:t>
      </w:r>
      <w:r w:rsidR="00EF2C68">
        <w:rPr>
          <w:szCs w:val="24"/>
        </w:rPr>
        <w:t xml:space="preserve">, </w:t>
      </w:r>
      <w:r w:rsidR="00B71B99" w:rsidRPr="00B71B99">
        <w:rPr>
          <w:szCs w:val="24"/>
        </w:rPr>
        <w:t>дата рождения – 22.07.2002 года</w:t>
      </w:r>
      <w:r w:rsidR="004200E1">
        <w:rPr>
          <w:szCs w:val="24"/>
        </w:rPr>
        <w:t xml:space="preserve">, </w:t>
      </w:r>
      <w:r w:rsidR="00B71B99" w:rsidRPr="00B71B99">
        <w:rPr>
          <w:szCs w:val="24"/>
        </w:rPr>
        <w:t>мест</w:t>
      </w:r>
      <w:r w:rsidR="00695741">
        <w:rPr>
          <w:szCs w:val="24"/>
        </w:rPr>
        <w:t>о</w:t>
      </w:r>
      <w:r w:rsidR="00B71B99" w:rsidRPr="00B71B99">
        <w:rPr>
          <w:szCs w:val="24"/>
        </w:rPr>
        <w:t xml:space="preserve"> жительства – Ростовская область, город Ростов-на-Дону, основное место работы или службы, занимаемая должность / род занятий – государственное бюджетное учреждение Ростовской области «Спортивно-оздоровительный  комплекс «Лидер», администратор.</w:t>
      </w:r>
    </w:p>
    <w:p w:rsidR="00B8703C" w:rsidRPr="0034397C" w:rsidRDefault="00B8703C" w:rsidP="00C75A94">
      <w:pPr>
        <w:autoSpaceDE w:val="0"/>
        <w:autoSpaceDN w:val="0"/>
        <w:rPr>
          <w:b/>
          <w:bCs/>
        </w:rPr>
      </w:pPr>
    </w:p>
    <w:p w:rsidR="00656F68" w:rsidRDefault="00656F68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656F68" w:rsidRDefault="00656F68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656F68" w:rsidRDefault="00656F68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B8703C" w:rsidRDefault="00B8703C" w:rsidP="0034308C">
      <w:pPr>
        <w:autoSpaceDE w:val="0"/>
        <w:autoSpaceDN w:val="0"/>
        <w:ind w:firstLine="709"/>
        <w:jc w:val="center"/>
        <w:rPr>
          <w:b/>
          <w:bCs/>
        </w:rPr>
      </w:pPr>
      <w:r>
        <w:rPr>
          <w:b/>
          <w:bCs/>
        </w:rPr>
        <w:t>Ростовская (Ленинская) региональная группа № 20</w:t>
      </w:r>
    </w:p>
    <w:p w:rsidR="00C75A94" w:rsidRDefault="00C75A94" w:rsidP="0034308C">
      <w:pPr>
        <w:autoSpaceDE w:val="0"/>
        <w:autoSpaceDN w:val="0"/>
        <w:ind w:firstLine="709"/>
        <w:jc w:val="center"/>
        <w:rPr>
          <w:b/>
          <w:bCs/>
        </w:rPr>
      </w:pPr>
    </w:p>
    <w:p w:rsidR="00B71B99" w:rsidRPr="00B71B99" w:rsidRDefault="00C75A94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1. </w:t>
      </w:r>
      <w:r w:rsidR="00B8703C" w:rsidRPr="00A77F1F">
        <w:t>Греховодов Роман Владимирович</w:t>
      </w:r>
      <w:r w:rsidR="00EF2C68">
        <w:rPr>
          <w:szCs w:val="24"/>
        </w:rPr>
        <w:t xml:space="preserve">, </w:t>
      </w:r>
      <w:r w:rsidR="00B71B99" w:rsidRPr="00B71B99">
        <w:rPr>
          <w:szCs w:val="24"/>
        </w:rPr>
        <w:t>дата рождения – 13.01.1980 года, мест</w:t>
      </w:r>
      <w:r w:rsidR="00695741">
        <w:rPr>
          <w:szCs w:val="24"/>
        </w:rPr>
        <w:t>о</w:t>
      </w:r>
      <w:r w:rsidR="00B71B99" w:rsidRPr="00B71B99">
        <w:rPr>
          <w:szCs w:val="24"/>
        </w:rPr>
        <w:t xml:space="preserve"> жительства – Ростовская область, город Ростов-на-Дону, профессиональное образование  - Донской государственный технический университет, 2002 год, основное место работы или службы, занимаемая должность / род занятий – ООО «</w:t>
      </w:r>
      <w:proofErr w:type="gramStart"/>
      <w:r w:rsidR="00B71B99" w:rsidRPr="00B71B99">
        <w:rPr>
          <w:szCs w:val="24"/>
        </w:rPr>
        <w:t>ЛАБ</w:t>
      </w:r>
      <w:proofErr w:type="gramEnd"/>
      <w:r w:rsidR="00B71B99" w:rsidRPr="00B71B99">
        <w:rPr>
          <w:szCs w:val="24"/>
        </w:rPr>
        <w:t xml:space="preserve"> </w:t>
      </w:r>
      <w:proofErr w:type="spellStart"/>
      <w:r w:rsidR="00B71B99" w:rsidRPr="00B71B99">
        <w:rPr>
          <w:szCs w:val="24"/>
        </w:rPr>
        <w:t>Индастриз</w:t>
      </w:r>
      <w:proofErr w:type="spellEnd"/>
      <w:r w:rsidR="00B71B99" w:rsidRPr="00B71B99">
        <w:rPr>
          <w:szCs w:val="24"/>
        </w:rPr>
        <w:t xml:space="preserve">», Территориальный менеджер по продажам, член Социалистической политической партии </w:t>
      </w:r>
      <w:r w:rsidR="00B71B99" w:rsidRPr="00B71B99">
        <w:rPr>
          <w:b/>
          <w:bCs/>
          <w:szCs w:val="24"/>
        </w:rPr>
        <w:t>«СПРАВЕДЛИВАЯ РОССИЯ – ПАТРИОТЫ – ЗА ПРАВДУ»</w:t>
      </w:r>
      <w:r w:rsidR="00B71B99" w:rsidRPr="00B71B99">
        <w:rPr>
          <w:szCs w:val="24"/>
        </w:rPr>
        <w:t xml:space="preserve">, Председатель Совета местного отделения Социалистической политической партии </w:t>
      </w:r>
      <w:r w:rsidR="00B71B99" w:rsidRPr="00B71B99">
        <w:rPr>
          <w:b/>
          <w:bCs/>
          <w:szCs w:val="24"/>
        </w:rPr>
        <w:t xml:space="preserve">«СПРАВЕДЛИВАЯ РОССИЯ – ПАТРИОТЫ – ЗА ПРАВДУ» </w:t>
      </w:r>
      <w:r w:rsidR="00B71B99" w:rsidRPr="00B71B99">
        <w:rPr>
          <w:szCs w:val="24"/>
        </w:rPr>
        <w:t xml:space="preserve">в Кировском </w:t>
      </w:r>
      <w:proofErr w:type="gramStart"/>
      <w:r w:rsidR="00B71B99" w:rsidRPr="00B71B99">
        <w:rPr>
          <w:szCs w:val="24"/>
        </w:rPr>
        <w:t>районе</w:t>
      </w:r>
      <w:proofErr w:type="gramEnd"/>
      <w:r w:rsidR="00B71B99" w:rsidRPr="00B71B99">
        <w:rPr>
          <w:szCs w:val="24"/>
        </w:rPr>
        <w:t xml:space="preserve"> г. Ростова-на-Дону.</w:t>
      </w:r>
    </w:p>
    <w:p w:rsidR="00B71B99" w:rsidRPr="00B71B99" w:rsidRDefault="00C75A94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2. </w:t>
      </w:r>
      <w:proofErr w:type="gramStart"/>
      <w:r w:rsidR="00B8703C" w:rsidRPr="00A77F1F">
        <w:t>Вакулов Борис Григорьевич</w:t>
      </w:r>
      <w:r w:rsidR="00EF2C68">
        <w:t xml:space="preserve">, </w:t>
      </w:r>
      <w:r w:rsidR="00B71B99" w:rsidRPr="00B71B99">
        <w:rPr>
          <w:szCs w:val="24"/>
        </w:rPr>
        <w:t>дата рождения – 30.05.1961 года, мест</w:t>
      </w:r>
      <w:r w:rsidR="00695741">
        <w:rPr>
          <w:szCs w:val="24"/>
        </w:rPr>
        <w:t>о</w:t>
      </w:r>
      <w:r w:rsidR="00B71B99" w:rsidRPr="00B71B99">
        <w:rPr>
          <w:szCs w:val="24"/>
        </w:rPr>
        <w:t xml:space="preserve"> жительства – Ростовская область, город Ростов-на-Дону, профессиональное образование – Ростовский государственный университет им. М.А. Суслова, 1983 год, основное место работы или службы, занимаемая должность / род занятий – федеральное государственное автономное образовательное учреждение высшего образования «Южный федеральный университет», доцент Института математики, механики и компьютерных наук им. И.И. </w:t>
      </w:r>
      <w:proofErr w:type="spellStart"/>
      <w:r w:rsidR="00B71B99" w:rsidRPr="00B71B99">
        <w:rPr>
          <w:szCs w:val="24"/>
        </w:rPr>
        <w:t>Воровича</w:t>
      </w:r>
      <w:proofErr w:type="spellEnd"/>
      <w:r w:rsidR="00B71B99" w:rsidRPr="00B71B99">
        <w:rPr>
          <w:szCs w:val="24"/>
        </w:rPr>
        <w:t xml:space="preserve">, член Социалистической политической партии </w:t>
      </w:r>
      <w:r w:rsidR="00B71B99" w:rsidRPr="00B71B99">
        <w:rPr>
          <w:b/>
          <w:bCs/>
          <w:szCs w:val="24"/>
        </w:rPr>
        <w:t>«СПРАВЕДЛИВАЯ РОССИЯ</w:t>
      </w:r>
      <w:proofErr w:type="gramEnd"/>
      <w:r w:rsidR="00B71B99" w:rsidRPr="00B71B99">
        <w:rPr>
          <w:b/>
          <w:bCs/>
          <w:szCs w:val="24"/>
        </w:rPr>
        <w:t xml:space="preserve"> – ПАТРИОТЫ – ЗА ПРАВДУ»</w:t>
      </w:r>
      <w:r w:rsidR="00B71B99" w:rsidRPr="00B71B99">
        <w:rPr>
          <w:szCs w:val="24"/>
        </w:rPr>
        <w:t xml:space="preserve">, член Бюро Совета регионального отделения Социалистической политической партии </w:t>
      </w:r>
      <w:r w:rsidR="00B71B99" w:rsidRPr="00B71B99">
        <w:rPr>
          <w:b/>
          <w:bCs/>
          <w:szCs w:val="24"/>
        </w:rPr>
        <w:t xml:space="preserve">«СПРАВЕДЛИВАЯ РОССИЯ – ПАТРИОТЫ – ЗА ПРАВДУ» </w:t>
      </w:r>
      <w:r w:rsidR="00B71B99" w:rsidRPr="00B71B99">
        <w:rPr>
          <w:szCs w:val="24"/>
        </w:rPr>
        <w:t>в Ростовской области.</w:t>
      </w:r>
    </w:p>
    <w:p w:rsidR="00B71B99" w:rsidRPr="00B71B99" w:rsidRDefault="00C75A94" w:rsidP="0034308C">
      <w:pPr>
        <w:autoSpaceDE w:val="0"/>
        <w:autoSpaceDN w:val="0"/>
        <w:ind w:firstLine="709"/>
        <w:jc w:val="both"/>
        <w:rPr>
          <w:szCs w:val="24"/>
        </w:rPr>
      </w:pPr>
      <w:r>
        <w:t xml:space="preserve">3. </w:t>
      </w:r>
      <w:proofErr w:type="gramStart"/>
      <w:r w:rsidR="00B8703C">
        <w:t>Башкатов Владимир Валерьевич</w:t>
      </w:r>
      <w:r w:rsidR="00EF2C68">
        <w:t>,</w:t>
      </w:r>
      <w:r w:rsidR="00B71B99" w:rsidRPr="00B71B99">
        <w:rPr>
          <w:szCs w:val="24"/>
        </w:rPr>
        <w:t xml:space="preserve"> дата рождения – 05.03.1960 года, мест</w:t>
      </w:r>
      <w:r w:rsidR="00695741">
        <w:rPr>
          <w:szCs w:val="24"/>
        </w:rPr>
        <w:t>о</w:t>
      </w:r>
      <w:r w:rsidR="00B71B99" w:rsidRPr="00B71B99">
        <w:rPr>
          <w:szCs w:val="24"/>
        </w:rPr>
        <w:t xml:space="preserve"> жительства – Ростовская область, </w:t>
      </w:r>
      <w:proofErr w:type="spellStart"/>
      <w:r w:rsidR="00B71B99" w:rsidRPr="00B71B99">
        <w:rPr>
          <w:szCs w:val="24"/>
        </w:rPr>
        <w:t>Аксайский</w:t>
      </w:r>
      <w:proofErr w:type="spellEnd"/>
      <w:r w:rsidR="00B71B99" w:rsidRPr="00B71B99">
        <w:rPr>
          <w:szCs w:val="24"/>
        </w:rPr>
        <w:t xml:space="preserve"> район, город Аксай, профессиональное образование –</w:t>
      </w:r>
      <w:r w:rsidR="00B71B99" w:rsidRPr="00B71B99">
        <w:rPr>
          <w:sz w:val="22"/>
          <w:szCs w:val="20"/>
        </w:rPr>
        <w:t xml:space="preserve"> </w:t>
      </w:r>
      <w:r w:rsidR="00B71B99" w:rsidRPr="00B71B99">
        <w:rPr>
          <w:szCs w:val="20"/>
        </w:rPr>
        <w:t xml:space="preserve"> Новочеркасское высшее военное командное Краснознаменное училище связи, 1981 год,  </w:t>
      </w:r>
      <w:r w:rsidR="00B71B99" w:rsidRPr="00B71B99">
        <w:rPr>
          <w:szCs w:val="24"/>
        </w:rPr>
        <w:t>основное место работы или службы, занимаемая должность / род занятий –</w:t>
      </w:r>
      <w:r w:rsidR="00C21E06">
        <w:rPr>
          <w:szCs w:val="24"/>
        </w:rPr>
        <w:t xml:space="preserve"> </w:t>
      </w:r>
      <w:r w:rsidR="00B71B99" w:rsidRPr="00B71B99">
        <w:rPr>
          <w:szCs w:val="24"/>
        </w:rPr>
        <w:t>Южно-Российский институт управления – филиал Федерального государственного бюджетного образовательного учреждения высшего образования «Российская академия народного хозяйства и государственной службы при Президенте Российской Федерации», главный инженер административно-управленческого</w:t>
      </w:r>
      <w:proofErr w:type="gramEnd"/>
      <w:r w:rsidR="00B71B99" w:rsidRPr="00B71B99">
        <w:rPr>
          <w:szCs w:val="24"/>
        </w:rPr>
        <w:t xml:space="preserve"> персонала, член Социалистической политической партии </w:t>
      </w:r>
      <w:r w:rsidR="00B71B99" w:rsidRPr="00B71B99">
        <w:rPr>
          <w:b/>
          <w:bCs/>
          <w:szCs w:val="24"/>
        </w:rPr>
        <w:t>«СПРАВЕДЛИВАЯ РОССИЯ – ПАТРИОТЫ – ЗА ПРАВДУ»</w:t>
      </w:r>
      <w:r w:rsidR="00B71B99" w:rsidRPr="00B71B99">
        <w:rPr>
          <w:szCs w:val="24"/>
        </w:rPr>
        <w:t>.</w:t>
      </w:r>
    </w:p>
    <w:p w:rsidR="00B8703C" w:rsidRPr="00A77F1F" w:rsidRDefault="00B8703C" w:rsidP="00C75A94">
      <w:pPr>
        <w:pStyle w:val="ab"/>
        <w:autoSpaceDE w:val="0"/>
        <w:autoSpaceDN w:val="0"/>
      </w:pPr>
    </w:p>
    <w:p w:rsidR="00B92BE1" w:rsidRPr="00257FFA" w:rsidRDefault="00B92BE1" w:rsidP="00574762">
      <w:pPr>
        <w:autoSpaceDE w:val="0"/>
        <w:autoSpaceDN w:val="0"/>
        <w:adjustRightInd w:val="0"/>
        <w:ind w:firstLine="567"/>
        <w:jc w:val="both"/>
        <w:rPr>
          <w:sz w:val="18"/>
          <w:szCs w:val="18"/>
          <w:lang w:eastAsia="en-US"/>
        </w:rPr>
      </w:pPr>
    </w:p>
    <w:sectPr w:rsidR="00B92BE1" w:rsidRPr="00257FFA" w:rsidSect="00A83347">
      <w:headerReference w:type="default" r:id="rId9"/>
      <w:pgSz w:w="11906" w:h="16838"/>
      <w:pgMar w:top="1134" w:right="850" w:bottom="1134" w:left="1701" w:header="56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369D" w:rsidRDefault="002A369D" w:rsidP="00F42CDD">
      <w:r>
        <w:separator/>
      </w:r>
    </w:p>
  </w:endnote>
  <w:endnote w:type="continuationSeparator" w:id="0">
    <w:p w:rsidR="002A369D" w:rsidRDefault="002A369D" w:rsidP="00F42C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369D" w:rsidRDefault="002A369D" w:rsidP="00F42CDD">
      <w:r>
        <w:separator/>
      </w:r>
    </w:p>
  </w:footnote>
  <w:footnote w:type="continuationSeparator" w:id="0">
    <w:p w:rsidR="002A369D" w:rsidRDefault="002A369D" w:rsidP="00F42C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2CDD" w:rsidRPr="00F42CDD" w:rsidRDefault="009C1E6B" w:rsidP="00F42CDD">
    <w:pPr>
      <w:pStyle w:val="a7"/>
      <w:jc w:val="center"/>
      <w:rPr>
        <w:rFonts w:ascii="Times New Roman" w:hAnsi="Times New Roman"/>
        <w:sz w:val="24"/>
        <w:szCs w:val="24"/>
      </w:rPr>
    </w:pPr>
    <w:r w:rsidRPr="00F42CDD">
      <w:rPr>
        <w:rFonts w:ascii="Times New Roman" w:hAnsi="Times New Roman"/>
        <w:sz w:val="24"/>
        <w:szCs w:val="24"/>
      </w:rPr>
      <w:fldChar w:fldCharType="begin"/>
    </w:r>
    <w:r w:rsidR="00F42CDD" w:rsidRPr="00F42CDD">
      <w:rPr>
        <w:rFonts w:ascii="Times New Roman" w:hAnsi="Times New Roman"/>
        <w:sz w:val="24"/>
        <w:szCs w:val="24"/>
      </w:rPr>
      <w:instrText>PAGE   \* MERGEFORMAT</w:instrText>
    </w:r>
    <w:r w:rsidRPr="00F42CDD">
      <w:rPr>
        <w:rFonts w:ascii="Times New Roman" w:hAnsi="Times New Roman"/>
        <w:sz w:val="24"/>
        <w:szCs w:val="24"/>
      </w:rPr>
      <w:fldChar w:fldCharType="separate"/>
    </w:r>
    <w:r w:rsidR="00ED45CF">
      <w:rPr>
        <w:rFonts w:ascii="Times New Roman" w:hAnsi="Times New Roman"/>
        <w:noProof/>
        <w:sz w:val="24"/>
        <w:szCs w:val="24"/>
      </w:rPr>
      <w:t>4</w:t>
    </w:r>
    <w:r w:rsidRPr="00F42CDD">
      <w:rPr>
        <w:rFonts w:ascii="Times New Roman" w:hAnsi="Times New Roman"/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64F65"/>
    <w:multiLevelType w:val="hybridMultilevel"/>
    <w:tmpl w:val="E7A41DBA"/>
    <w:lvl w:ilvl="0" w:tplc="2010631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10733E"/>
    <w:multiLevelType w:val="hybridMultilevel"/>
    <w:tmpl w:val="FFFFFFFF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69234E8"/>
    <w:multiLevelType w:val="hybridMultilevel"/>
    <w:tmpl w:val="FFFFFFFF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6A50D33"/>
    <w:multiLevelType w:val="hybridMultilevel"/>
    <w:tmpl w:val="FFFFFFFF"/>
    <w:lvl w:ilvl="0" w:tplc="877C4780">
      <w:start w:val="1"/>
      <w:numFmt w:val="decimal"/>
      <w:lvlText w:val="%1."/>
      <w:lvlJc w:val="left"/>
      <w:pPr>
        <w:ind w:left="94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6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8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0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2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4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6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8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08" w:hanging="180"/>
      </w:pPr>
      <w:rPr>
        <w:rFonts w:cs="Times New Roman"/>
      </w:rPr>
    </w:lvl>
  </w:abstractNum>
  <w:abstractNum w:abstractNumId="4">
    <w:nsid w:val="108F7678"/>
    <w:multiLevelType w:val="hybridMultilevel"/>
    <w:tmpl w:val="FFFFFFFF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4EC44C1"/>
    <w:multiLevelType w:val="hybridMultilevel"/>
    <w:tmpl w:val="FFFFFFFF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6224F1C"/>
    <w:multiLevelType w:val="hybridMultilevel"/>
    <w:tmpl w:val="FFFFFFFF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7">
    <w:nsid w:val="171823A6"/>
    <w:multiLevelType w:val="hybridMultilevel"/>
    <w:tmpl w:val="FFFFFFFF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7EA312E"/>
    <w:multiLevelType w:val="hybridMultilevel"/>
    <w:tmpl w:val="FFFFFFFF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1B251BBF"/>
    <w:multiLevelType w:val="hybridMultilevel"/>
    <w:tmpl w:val="FFFFFFFF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1102355"/>
    <w:multiLevelType w:val="hybridMultilevel"/>
    <w:tmpl w:val="FFFFFFFF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2E018B2"/>
    <w:multiLevelType w:val="hybridMultilevel"/>
    <w:tmpl w:val="FFFFFFFF"/>
    <w:lvl w:ilvl="0" w:tplc="877C4780">
      <w:start w:val="1"/>
      <w:numFmt w:val="decimal"/>
      <w:lvlText w:val="%1."/>
      <w:lvlJc w:val="left"/>
      <w:pPr>
        <w:ind w:left="94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6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8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0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2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4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6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8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08" w:hanging="180"/>
      </w:pPr>
      <w:rPr>
        <w:rFonts w:cs="Times New Roman"/>
      </w:rPr>
    </w:lvl>
  </w:abstractNum>
  <w:abstractNum w:abstractNumId="12">
    <w:nsid w:val="24D005F6"/>
    <w:multiLevelType w:val="hybridMultilevel"/>
    <w:tmpl w:val="FFFFFFFF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6FE0C1B"/>
    <w:multiLevelType w:val="hybridMultilevel"/>
    <w:tmpl w:val="FFFFFFFF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2F3F526C"/>
    <w:multiLevelType w:val="hybridMultilevel"/>
    <w:tmpl w:val="FFFFFFFF"/>
    <w:lvl w:ilvl="0" w:tplc="877C4780">
      <w:start w:val="1"/>
      <w:numFmt w:val="decimal"/>
      <w:lvlText w:val="%1."/>
      <w:lvlJc w:val="left"/>
      <w:pPr>
        <w:ind w:left="94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6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8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0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2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4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6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8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08" w:hanging="180"/>
      </w:pPr>
      <w:rPr>
        <w:rFonts w:cs="Times New Roman"/>
      </w:rPr>
    </w:lvl>
  </w:abstractNum>
  <w:abstractNum w:abstractNumId="15">
    <w:nsid w:val="362D29AC"/>
    <w:multiLevelType w:val="hybridMultilevel"/>
    <w:tmpl w:val="FFFFFFFF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89B5AD5"/>
    <w:multiLevelType w:val="hybridMultilevel"/>
    <w:tmpl w:val="FFFFFFFF"/>
    <w:lvl w:ilvl="0" w:tplc="FFFFFFF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D831D6A"/>
    <w:multiLevelType w:val="hybridMultilevel"/>
    <w:tmpl w:val="50A0A058"/>
    <w:lvl w:ilvl="0" w:tplc="E0DE3922">
      <w:start w:val="1"/>
      <w:numFmt w:val="decimal"/>
      <w:lvlText w:val="%1."/>
      <w:lvlJc w:val="left"/>
      <w:pPr>
        <w:ind w:left="9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8" w:hanging="360"/>
      </w:pPr>
    </w:lvl>
    <w:lvl w:ilvl="2" w:tplc="0419001B" w:tentative="1">
      <w:start w:val="1"/>
      <w:numFmt w:val="lowerRoman"/>
      <w:lvlText w:val="%3."/>
      <w:lvlJc w:val="right"/>
      <w:pPr>
        <w:ind w:left="2388" w:hanging="180"/>
      </w:pPr>
    </w:lvl>
    <w:lvl w:ilvl="3" w:tplc="0419000F" w:tentative="1">
      <w:start w:val="1"/>
      <w:numFmt w:val="decimal"/>
      <w:lvlText w:val="%4."/>
      <w:lvlJc w:val="left"/>
      <w:pPr>
        <w:ind w:left="3108" w:hanging="360"/>
      </w:pPr>
    </w:lvl>
    <w:lvl w:ilvl="4" w:tplc="04190019" w:tentative="1">
      <w:start w:val="1"/>
      <w:numFmt w:val="lowerLetter"/>
      <w:lvlText w:val="%5."/>
      <w:lvlJc w:val="left"/>
      <w:pPr>
        <w:ind w:left="3828" w:hanging="360"/>
      </w:pPr>
    </w:lvl>
    <w:lvl w:ilvl="5" w:tplc="0419001B" w:tentative="1">
      <w:start w:val="1"/>
      <w:numFmt w:val="lowerRoman"/>
      <w:lvlText w:val="%6."/>
      <w:lvlJc w:val="right"/>
      <w:pPr>
        <w:ind w:left="4548" w:hanging="180"/>
      </w:pPr>
    </w:lvl>
    <w:lvl w:ilvl="6" w:tplc="0419000F" w:tentative="1">
      <w:start w:val="1"/>
      <w:numFmt w:val="decimal"/>
      <w:lvlText w:val="%7."/>
      <w:lvlJc w:val="left"/>
      <w:pPr>
        <w:ind w:left="5268" w:hanging="360"/>
      </w:pPr>
    </w:lvl>
    <w:lvl w:ilvl="7" w:tplc="04190019" w:tentative="1">
      <w:start w:val="1"/>
      <w:numFmt w:val="lowerLetter"/>
      <w:lvlText w:val="%8."/>
      <w:lvlJc w:val="left"/>
      <w:pPr>
        <w:ind w:left="5988" w:hanging="360"/>
      </w:pPr>
    </w:lvl>
    <w:lvl w:ilvl="8" w:tplc="0419001B" w:tentative="1">
      <w:start w:val="1"/>
      <w:numFmt w:val="lowerRoman"/>
      <w:lvlText w:val="%9."/>
      <w:lvlJc w:val="right"/>
      <w:pPr>
        <w:ind w:left="6708" w:hanging="180"/>
      </w:pPr>
    </w:lvl>
  </w:abstractNum>
  <w:abstractNum w:abstractNumId="18">
    <w:nsid w:val="3E087A1F"/>
    <w:multiLevelType w:val="hybridMultilevel"/>
    <w:tmpl w:val="FFFFFFFF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C215A69"/>
    <w:multiLevelType w:val="hybridMultilevel"/>
    <w:tmpl w:val="FFFFFFFF"/>
    <w:lvl w:ilvl="0" w:tplc="877C4780">
      <w:start w:val="1"/>
      <w:numFmt w:val="decimal"/>
      <w:lvlText w:val="%1."/>
      <w:lvlJc w:val="left"/>
      <w:pPr>
        <w:ind w:left="94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6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8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10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2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4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6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8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708" w:hanging="180"/>
      </w:pPr>
      <w:rPr>
        <w:rFonts w:cs="Times New Roman"/>
      </w:rPr>
    </w:lvl>
  </w:abstractNum>
  <w:abstractNum w:abstractNumId="20">
    <w:nsid w:val="4E6A77AA"/>
    <w:multiLevelType w:val="hybridMultilevel"/>
    <w:tmpl w:val="FFFFFFFF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5D025F33"/>
    <w:multiLevelType w:val="hybridMultilevel"/>
    <w:tmpl w:val="18CA7B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1A0226"/>
    <w:multiLevelType w:val="hybridMultilevel"/>
    <w:tmpl w:val="FFFFFFFF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63016CB3"/>
    <w:multiLevelType w:val="hybridMultilevel"/>
    <w:tmpl w:val="FFFFFFFF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65025410"/>
    <w:multiLevelType w:val="hybridMultilevel"/>
    <w:tmpl w:val="FFFFFFFF"/>
    <w:lvl w:ilvl="0" w:tplc="041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5">
    <w:nsid w:val="65BF16FC"/>
    <w:multiLevelType w:val="hybridMultilevel"/>
    <w:tmpl w:val="FFFFFFFF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6753266A"/>
    <w:multiLevelType w:val="hybridMultilevel"/>
    <w:tmpl w:val="FFFFFFFF"/>
    <w:lvl w:ilvl="0" w:tplc="07DAA014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14"/>
  </w:num>
  <w:num w:numId="2">
    <w:abstractNumId w:val="11"/>
  </w:num>
  <w:num w:numId="3">
    <w:abstractNumId w:val="3"/>
  </w:num>
  <w:num w:numId="4">
    <w:abstractNumId w:val="19"/>
  </w:num>
  <w:num w:numId="5">
    <w:abstractNumId w:val="17"/>
  </w:num>
  <w:num w:numId="6">
    <w:abstractNumId w:val="21"/>
  </w:num>
  <w:num w:numId="7">
    <w:abstractNumId w:val="0"/>
  </w:num>
  <w:num w:numId="8">
    <w:abstractNumId w:val="2"/>
  </w:num>
  <w:num w:numId="9">
    <w:abstractNumId w:val="22"/>
  </w:num>
  <w:num w:numId="10">
    <w:abstractNumId w:val="1"/>
  </w:num>
  <w:num w:numId="11">
    <w:abstractNumId w:val="13"/>
  </w:num>
  <w:num w:numId="12">
    <w:abstractNumId w:val="26"/>
  </w:num>
  <w:num w:numId="13">
    <w:abstractNumId w:val="7"/>
  </w:num>
  <w:num w:numId="14">
    <w:abstractNumId w:val="6"/>
  </w:num>
  <w:num w:numId="15">
    <w:abstractNumId w:val="4"/>
  </w:num>
  <w:num w:numId="16">
    <w:abstractNumId w:val="18"/>
  </w:num>
  <w:num w:numId="17">
    <w:abstractNumId w:val="5"/>
  </w:num>
  <w:num w:numId="18">
    <w:abstractNumId w:val="20"/>
  </w:num>
  <w:num w:numId="19">
    <w:abstractNumId w:val="9"/>
  </w:num>
  <w:num w:numId="20">
    <w:abstractNumId w:val="23"/>
  </w:num>
  <w:num w:numId="21">
    <w:abstractNumId w:val="24"/>
  </w:num>
  <w:num w:numId="22">
    <w:abstractNumId w:val="25"/>
  </w:num>
  <w:num w:numId="23">
    <w:abstractNumId w:val="15"/>
  </w:num>
  <w:num w:numId="24">
    <w:abstractNumId w:val="10"/>
  </w:num>
  <w:num w:numId="25">
    <w:abstractNumId w:val="8"/>
  </w:num>
  <w:num w:numId="26">
    <w:abstractNumId w:val="12"/>
  </w:num>
  <w:num w:numId="2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8703C"/>
    <w:rsid w:val="00006016"/>
    <w:rsid w:val="00026588"/>
    <w:rsid w:val="00042B30"/>
    <w:rsid w:val="000537DC"/>
    <w:rsid w:val="00060D51"/>
    <w:rsid w:val="00066EBA"/>
    <w:rsid w:val="00071D0D"/>
    <w:rsid w:val="000917E4"/>
    <w:rsid w:val="000A62A3"/>
    <w:rsid w:val="000C3DDC"/>
    <w:rsid w:val="000D0A56"/>
    <w:rsid w:val="000D1533"/>
    <w:rsid w:val="000E357D"/>
    <w:rsid w:val="0011622D"/>
    <w:rsid w:val="00125D29"/>
    <w:rsid w:val="001460D2"/>
    <w:rsid w:val="001739C4"/>
    <w:rsid w:val="00177875"/>
    <w:rsid w:val="001B537A"/>
    <w:rsid w:val="001C1F39"/>
    <w:rsid w:val="001F3D3B"/>
    <w:rsid w:val="00216C18"/>
    <w:rsid w:val="00224ADC"/>
    <w:rsid w:val="00234103"/>
    <w:rsid w:val="00240C13"/>
    <w:rsid w:val="002536E1"/>
    <w:rsid w:val="00257FFA"/>
    <w:rsid w:val="00281D8A"/>
    <w:rsid w:val="00294A5E"/>
    <w:rsid w:val="002A369D"/>
    <w:rsid w:val="002B52C4"/>
    <w:rsid w:val="002C24D0"/>
    <w:rsid w:val="002F5C7C"/>
    <w:rsid w:val="002F5FAD"/>
    <w:rsid w:val="00300361"/>
    <w:rsid w:val="003042AD"/>
    <w:rsid w:val="003057ED"/>
    <w:rsid w:val="00331BC4"/>
    <w:rsid w:val="0034308C"/>
    <w:rsid w:val="0035482A"/>
    <w:rsid w:val="00357A08"/>
    <w:rsid w:val="003604C1"/>
    <w:rsid w:val="00364227"/>
    <w:rsid w:val="00367814"/>
    <w:rsid w:val="00393F28"/>
    <w:rsid w:val="003B50D3"/>
    <w:rsid w:val="003D581D"/>
    <w:rsid w:val="003E26DB"/>
    <w:rsid w:val="003F04B3"/>
    <w:rsid w:val="003F7E9D"/>
    <w:rsid w:val="00412EFF"/>
    <w:rsid w:val="004200E1"/>
    <w:rsid w:val="00440CEE"/>
    <w:rsid w:val="00470262"/>
    <w:rsid w:val="00487848"/>
    <w:rsid w:val="0049223F"/>
    <w:rsid w:val="004A0A4B"/>
    <w:rsid w:val="004C3DDB"/>
    <w:rsid w:val="004C7B4E"/>
    <w:rsid w:val="004F0B0D"/>
    <w:rsid w:val="004F572D"/>
    <w:rsid w:val="004F77ED"/>
    <w:rsid w:val="005032D7"/>
    <w:rsid w:val="00503AF7"/>
    <w:rsid w:val="005161AA"/>
    <w:rsid w:val="00525C3D"/>
    <w:rsid w:val="00531EC5"/>
    <w:rsid w:val="005361DD"/>
    <w:rsid w:val="0054339B"/>
    <w:rsid w:val="00561D18"/>
    <w:rsid w:val="0056684A"/>
    <w:rsid w:val="00574762"/>
    <w:rsid w:val="005879DA"/>
    <w:rsid w:val="005A463D"/>
    <w:rsid w:val="0060076D"/>
    <w:rsid w:val="00600B96"/>
    <w:rsid w:val="00602ACF"/>
    <w:rsid w:val="006160E2"/>
    <w:rsid w:val="006244E0"/>
    <w:rsid w:val="00643945"/>
    <w:rsid w:val="00656F68"/>
    <w:rsid w:val="006651AB"/>
    <w:rsid w:val="00695741"/>
    <w:rsid w:val="006C5C1F"/>
    <w:rsid w:val="006F2B11"/>
    <w:rsid w:val="0070449A"/>
    <w:rsid w:val="007101DC"/>
    <w:rsid w:val="00715D5E"/>
    <w:rsid w:val="00724F9B"/>
    <w:rsid w:val="00742DEA"/>
    <w:rsid w:val="00752D61"/>
    <w:rsid w:val="00753F92"/>
    <w:rsid w:val="007560C7"/>
    <w:rsid w:val="007616A7"/>
    <w:rsid w:val="00762075"/>
    <w:rsid w:val="00780290"/>
    <w:rsid w:val="00795977"/>
    <w:rsid w:val="007A41C9"/>
    <w:rsid w:val="007D31FC"/>
    <w:rsid w:val="007E06EA"/>
    <w:rsid w:val="007F2287"/>
    <w:rsid w:val="007F446B"/>
    <w:rsid w:val="008201EB"/>
    <w:rsid w:val="00820B51"/>
    <w:rsid w:val="00824A45"/>
    <w:rsid w:val="0084229B"/>
    <w:rsid w:val="008A3923"/>
    <w:rsid w:val="008A4072"/>
    <w:rsid w:val="00904358"/>
    <w:rsid w:val="009076A7"/>
    <w:rsid w:val="00912B5C"/>
    <w:rsid w:val="00915BFC"/>
    <w:rsid w:val="0093745D"/>
    <w:rsid w:val="00975510"/>
    <w:rsid w:val="009A33A5"/>
    <w:rsid w:val="009C1E6B"/>
    <w:rsid w:val="009D7C84"/>
    <w:rsid w:val="009F3073"/>
    <w:rsid w:val="00A15AA9"/>
    <w:rsid w:val="00A321BC"/>
    <w:rsid w:val="00A62864"/>
    <w:rsid w:val="00A83347"/>
    <w:rsid w:val="00A909B7"/>
    <w:rsid w:val="00AA0DFD"/>
    <w:rsid w:val="00AC2C9C"/>
    <w:rsid w:val="00AD518D"/>
    <w:rsid w:val="00AF1678"/>
    <w:rsid w:val="00B15FED"/>
    <w:rsid w:val="00B40CE8"/>
    <w:rsid w:val="00B42F42"/>
    <w:rsid w:val="00B50E17"/>
    <w:rsid w:val="00B57751"/>
    <w:rsid w:val="00B6133D"/>
    <w:rsid w:val="00B71B99"/>
    <w:rsid w:val="00B86E09"/>
    <w:rsid w:val="00B8703C"/>
    <w:rsid w:val="00B92BE1"/>
    <w:rsid w:val="00BC09EA"/>
    <w:rsid w:val="00BD0DA7"/>
    <w:rsid w:val="00BF7840"/>
    <w:rsid w:val="00C015BD"/>
    <w:rsid w:val="00C10414"/>
    <w:rsid w:val="00C163AF"/>
    <w:rsid w:val="00C21E06"/>
    <w:rsid w:val="00C465D2"/>
    <w:rsid w:val="00C47FB5"/>
    <w:rsid w:val="00C56D06"/>
    <w:rsid w:val="00C75A94"/>
    <w:rsid w:val="00C803D0"/>
    <w:rsid w:val="00CA436E"/>
    <w:rsid w:val="00CA5B75"/>
    <w:rsid w:val="00CC6B1F"/>
    <w:rsid w:val="00CD6737"/>
    <w:rsid w:val="00D10248"/>
    <w:rsid w:val="00D30DAE"/>
    <w:rsid w:val="00D36455"/>
    <w:rsid w:val="00D4092E"/>
    <w:rsid w:val="00D53994"/>
    <w:rsid w:val="00D660A8"/>
    <w:rsid w:val="00D87766"/>
    <w:rsid w:val="00DB719F"/>
    <w:rsid w:val="00DC7986"/>
    <w:rsid w:val="00DD3DAA"/>
    <w:rsid w:val="00DE6EE6"/>
    <w:rsid w:val="00E03924"/>
    <w:rsid w:val="00E249C6"/>
    <w:rsid w:val="00E32A14"/>
    <w:rsid w:val="00E54661"/>
    <w:rsid w:val="00E62C04"/>
    <w:rsid w:val="00ED229D"/>
    <w:rsid w:val="00ED45CF"/>
    <w:rsid w:val="00ED568E"/>
    <w:rsid w:val="00EF0ABE"/>
    <w:rsid w:val="00EF2C68"/>
    <w:rsid w:val="00EF7343"/>
    <w:rsid w:val="00F1293E"/>
    <w:rsid w:val="00F333D6"/>
    <w:rsid w:val="00F42CDD"/>
    <w:rsid w:val="00F4723E"/>
    <w:rsid w:val="00F53C4A"/>
    <w:rsid w:val="00FA7BAF"/>
    <w:rsid w:val="00FC0DC3"/>
    <w:rsid w:val="00FC3EC0"/>
    <w:rsid w:val="00FC443E"/>
    <w:rsid w:val="00FD7B48"/>
    <w:rsid w:val="00FE37C6"/>
    <w:rsid w:val="00FE7E23"/>
    <w:rsid w:val="00FF2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45D"/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rsid w:val="007560C7"/>
    <w:pPr>
      <w:jc w:val="center"/>
    </w:pPr>
    <w:rPr>
      <w:b/>
      <w:bCs/>
      <w:szCs w:val="24"/>
    </w:rPr>
  </w:style>
  <w:style w:type="character" w:customStyle="1" w:styleId="a4">
    <w:name w:val="Основной текст Знак"/>
    <w:link w:val="a3"/>
    <w:uiPriority w:val="99"/>
    <w:semiHidden/>
    <w:locked/>
    <w:rsid w:val="007560C7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customStyle="1" w:styleId="a5">
    <w:name w:val="Адресат"/>
    <w:basedOn w:val="a"/>
    <w:rsid w:val="007560C7"/>
    <w:pPr>
      <w:ind w:left="3969"/>
      <w:jc w:val="both"/>
    </w:pPr>
    <w:rPr>
      <w:sz w:val="16"/>
      <w:szCs w:val="20"/>
    </w:rPr>
  </w:style>
  <w:style w:type="table" w:styleId="a6">
    <w:name w:val="Table Grid"/>
    <w:basedOn w:val="a1"/>
    <w:uiPriority w:val="59"/>
    <w:rsid w:val="007560C7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F42CD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eastAsia="en-US"/>
    </w:rPr>
  </w:style>
  <w:style w:type="character" w:customStyle="1" w:styleId="a8">
    <w:name w:val="Верхний колонтитул Знак"/>
    <w:link w:val="a7"/>
    <w:uiPriority w:val="99"/>
    <w:locked/>
    <w:rsid w:val="00F42CDD"/>
    <w:rPr>
      <w:rFonts w:cs="Times New Roman"/>
    </w:rPr>
  </w:style>
  <w:style w:type="paragraph" w:styleId="a9">
    <w:name w:val="footer"/>
    <w:basedOn w:val="a"/>
    <w:link w:val="aa"/>
    <w:uiPriority w:val="99"/>
    <w:unhideWhenUsed/>
    <w:rsid w:val="00F42CDD"/>
    <w:pPr>
      <w:tabs>
        <w:tab w:val="center" w:pos="4677"/>
        <w:tab w:val="right" w:pos="9355"/>
      </w:tabs>
    </w:pPr>
    <w:rPr>
      <w:rFonts w:ascii="Calibri" w:hAnsi="Calibri"/>
      <w:sz w:val="22"/>
      <w:szCs w:val="22"/>
      <w:lang w:eastAsia="en-US"/>
    </w:rPr>
  </w:style>
  <w:style w:type="character" w:customStyle="1" w:styleId="aa">
    <w:name w:val="Нижний колонтитул Знак"/>
    <w:link w:val="a9"/>
    <w:uiPriority w:val="99"/>
    <w:locked/>
    <w:rsid w:val="00F42CDD"/>
    <w:rPr>
      <w:rFonts w:cs="Times New Roman"/>
    </w:rPr>
  </w:style>
  <w:style w:type="paragraph" w:customStyle="1" w:styleId="13">
    <w:name w:val="Обычный13"/>
    <w:basedOn w:val="a"/>
    <w:uiPriority w:val="99"/>
    <w:rsid w:val="00AA0DFD"/>
    <w:pPr>
      <w:jc w:val="center"/>
    </w:pPr>
    <w:rPr>
      <w:sz w:val="26"/>
      <w:szCs w:val="26"/>
    </w:rPr>
  </w:style>
  <w:style w:type="paragraph" w:customStyle="1" w:styleId="1">
    <w:name w:val="Обычный1"/>
    <w:link w:val="Normal"/>
    <w:rsid w:val="00CA5B75"/>
    <w:pPr>
      <w:widowControl w:val="0"/>
    </w:pPr>
    <w:rPr>
      <w:rFonts w:ascii="Times New Roman" w:hAnsi="Times New Roman" w:cs="Times New Roman"/>
    </w:rPr>
  </w:style>
  <w:style w:type="character" w:customStyle="1" w:styleId="Normal">
    <w:name w:val="Normal Знак"/>
    <w:link w:val="1"/>
    <w:locked/>
    <w:rsid w:val="00CA5B75"/>
    <w:rPr>
      <w:rFonts w:ascii="Times New Roman" w:hAnsi="Times New Roman"/>
      <w:sz w:val="20"/>
      <w:lang w:eastAsia="ru-RU"/>
    </w:rPr>
  </w:style>
  <w:style w:type="paragraph" w:styleId="ab">
    <w:name w:val="List Paragraph"/>
    <w:basedOn w:val="a"/>
    <w:uiPriority w:val="34"/>
    <w:qFormat/>
    <w:rsid w:val="003D581D"/>
    <w:pPr>
      <w:ind w:left="720"/>
      <w:contextualSpacing/>
    </w:pPr>
  </w:style>
  <w:style w:type="paragraph" w:styleId="ac">
    <w:name w:val="Balloon Text"/>
    <w:basedOn w:val="a"/>
    <w:link w:val="ad"/>
    <w:uiPriority w:val="99"/>
    <w:semiHidden/>
    <w:unhideWhenUsed/>
    <w:rsid w:val="001B537A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locked/>
    <w:rsid w:val="001B537A"/>
    <w:rPr>
      <w:rFonts w:ascii="Tahoma" w:hAnsi="Tahoma" w:cs="Tahoma"/>
      <w:sz w:val="16"/>
      <w:szCs w:val="16"/>
      <w:lang w:eastAsia="ru-RU"/>
    </w:rPr>
  </w:style>
  <w:style w:type="character" w:styleId="ae">
    <w:name w:val="Hyperlink"/>
    <w:uiPriority w:val="99"/>
    <w:unhideWhenUsed/>
    <w:rsid w:val="002536E1"/>
    <w:rPr>
      <w:rFonts w:cs="Times New Roman"/>
      <w:color w:val="0000FF"/>
      <w:u w:val="single"/>
    </w:rPr>
  </w:style>
  <w:style w:type="paragraph" w:customStyle="1" w:styleId="Style4">
    <w:name w:val="Style4"/>
    <w:basedOn w:val="a"/>
    <w:uiPriority w:val="99"/>
    <w:rsid w:val="00FC443E"/>
    <w:pPr>
      <w:widowControl w:val="0"/>
      <w:autoSpaceDE w:val="0"/>
      <w:autoSpaceDN w:val="0"/>
      <w:adjustRightInd w:val="0"/>
      <w:spacing w:line="326" w:lineRule="exact"/>
      <w:ind w:firstLine="914"/>
      <w:jc w:val="both"/>
    </w:pPr>
    <w:rPr>
      <w:rFonts w:ascii="MS Reference Sans Serif" w:hAnsi="MS Reference Sans Serif"/>
      <w:sz w:val="24"/>
      <w:szCs w:val="24"/>
    </w:rPr>
  </w:style>
  <w:style w:type="character" w:customStyle="1" w:styleId="FontStyle14">
    <w:name w:val="Font Style14"/>
    <w:uiPriority w:val="99"/>
    <w:rsid w:val="00FC443E"/>
    <w:rPr>
      <w:rFonts w:ascii="Times New Roman" w:hAnsi="Times New Roman" w:cs="Times New Roman" w:hint="default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223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3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3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1074;&#1099;&#1073;&#1086;&#1088;&#1099;%20&#1089;&#1077;&#1085;&#1090;&#1103;&#1073;&#1088;&#1100;%202023\&#1047;&#1057;%20&#1056;&#1054;\&#1055;&#1088;&#1080;&#1083;&#1086;&#1078;&#1077;&#1085;&#1080;&#1077;%20&#8470;%203%20&#1054;&#1073;&#1083;&#1072;&#1089;&#1090;&#1085;&#1086;&#1081;%20&#1089;&#1087;&#1080;&#1089;&#1086;&#1082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084EE2-1CED-440F-B69B-5B6D3C2F3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Приложение № 3 Областной список</Template>
  <TotalTime>149</TotalTime>
  <Pages>16</Pages>
  <Words>5935</Words>
  <Characters>33833</Characters>
  <Application>Microsoft Office Word</Application>
  <DocSecurity>0</DocSecurity>
  <Lines>281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InnaL</dc:creator>
  <cp:keywords/>
  <dc:description/>
  <cp:lastModifiedBy>User3</cp:lastModifiedBy>
  <cp:revision>16</cp:revision>
  <cp:lastPrinted>2023-07-20T05:16:00Z</cp:lastPrinted>
  <dcterms:created xsi:type="dcterms:W3CDTF">2023-07-19T06:53:00Z</dcterms:created>
  <dcterms:modified xsi:type="dcterms:W3CDTF">2023-07-21T12:03:00Z</dcterms:modified>
</cp:coreProperties>
</file>